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071" w:rsidRDefault="00E04EA0" w:rsidP="00E04EA0">
      <w:pPr>
        <w:pStyle w:val="dizantikaHeading1"/>
      </w:pPr>
      <w:r>
        <w:t>Мир здоровья – изменения</w:t>
      </w:r>
    </w:p>
    <w:p w:rsidR="00E04EA0" w:rsidRDefault="00E04EA0" w:rsidP="00E04EA0">
      <w:pPr>
        <w:pStyle w:val="dizantikaHeading2"/>
      </w:pPr>
      <w:r>
        <w:t>Разворачивающийся модуль выбора товара</w:t>
      </w:r>
    </w:p>
    <w:p w:rsidR="00E04EA0" w:rsidRDefault="00E04EA0" w:rsidP="00E04EA0">
      <w:pPr>
        <w:pStyle w:val="dizantikaBodyText"/>
      </w:pPr>
      <w:r>
        <w:t xml:space="preserve">На главной странице модуль выбора товара можно «скрыть» и «раскрыть». По умолчанию он находится в раскрытом состоянии. </w:t>
      </w:r>
    </w:p>
    <w:p w:rsidR="00E04EA0" w:rsidRDefault="00E04EA0" w:rsidP="00E04EA0">
      <w:pPr>
        <w:pStyle w:val="dizantikaBodyText"/>
      </w:pPr>
      <w:r>
        <w:t>Из других изменений – два режима в поиске в определенном разделе: «указать раздел» и «раздел указан».</w:t>
      </w:r>
    </w:p>
    <w:p w:rsidR="000C4413" w:rsidRPr="00E04EA0" w:rsidRDefault="000C4413" w:rsidP="00E04EA0">
      <w:pPr>
        <w:pStyle w:val="dizantikaBodyText"/>
      </w:pPr>
      <w:r>
        <w:t xml:space="preserve">Все остальное на главной странице – </w:t>
      </w:r>
      <w:proofErr w:type="spellStart"/>
      <w:r>
        <w:t>промоблок</w:t>
      </w:r>
      <w:proofErr w:type="spellEnd"/>
      <w:r>
        <w:t>, тексты, новости – не изменяются.</w:t>
      </w:r>
    </w:p>
    <w:p w:rsidR="00E04EA0" w:rsidRDefault="00E04EA0" w:rsidP="00E04EA0">
      <w:pPr>
        <w:pStyle w:val="dizantikaBodyTex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93.5pt">
            <v:imagedata r:id="rId8" o:title=""/>
          </v:shape>
        </w:pict>
      </w:r>
    </w:p>
    <w:p w:rsidR="00CD3132" w:rsidRDefault="00CD3132" w:rsidP="00E04EA0">
      <w:pPr>
        <w:pStyle w:val="dizantikaBodyText"/>
      </w:pPr>
    </w:p>
    <w:p w:rsidR="00CD3132" w:rsidRDefault="00CD3132" w:rsidP="00E04EA0">
      <w:pPr>
        <w:pStyle w:val="dizantikaBodyText"/>
      </w:pPr>
    </w:p>
    <w:p w:rsidR="00CD3132" w:rsidRDefault="00CD3132" w:rsidP="00E04EA0">
      <w:pPr>
        <w:pStyle w:val="dizantikaBodyText"/>
      </w:pPr>
    </w:p>
    <w:p w:rsidR="00CD3132" w:rsidRDefault="00CD3132" w:rsidP="00CD3132">
      <w:pPr>
        <w:pStyle w:val="dizantikaHeading2"/>
      </w:pPr>
      <w:r>
        <w:lastRenderedPageBreak/>
        <w:t>Поиск и выбор товара на других страницах</w:t>
      </w:r>
    </w:p>
    <w:p w:rsidR="00CD3132" w:rsidRDefault="00CD3132" w:rsidP="00CD3132">
      <w:pPr>
        <w:pStyle w:val="dizantikaBodyText"/>
      </w:pPr>
      <w:r>
        <w:t>Дизайнер проработала и переработала процесс выбора товара и его поиск. Сократила объем и сделала более удобным процесс быстрого выбора.</w:t>
      </w:r>
    </w:p>
    <w:p w:rsidR="00CD3132" w:rsidRDefault="00CD3132" w:rsidP="00CD3132">
      <w:pPr>
        <w:pStyle w:val="dizantikaBodyText"/>
      </w:pPr>
      <w:r>
        <w:t>Сейчас так:</w:t>
      </w:r>
    </w:p>
    <w:p w:rsidR="00CD3132" w:rsidRDefault="00CD3132" w:rsidP="00CD3132">
      <w:pPr>
        <w:pStyle w:val="dizantikaBodyText"/>
      </w:pPr>
      <w:r>
        <w:pict>
          <v:shape id="_x0000_i1026" type="#_x0000_t75" style="width:190.05pt;height:307.25pt">
            <v:imagedata r:id="rId9" o:title=""/>
          </v:shape>
        </w:pict>
      </w:r>
    </w:p>
    <w:p w:rsidR="00CD3132" w:rsidRDefault="00CD3132" w:rsidP="00CD3132">
      <w:pPr>
        <w:pStyle w:val="dizantikaBodyText"/>
      </w:pPr>
      <w:r>
        <w:t>Должно быть так:</w:t>
      </w:r>
    </w:p>
    <w:p w:rsidR="00CD3132" w:rsidRDefault="00CD3132" w:rsidP="00CD3132">
      <w:pPr>
        <w:pStyle w:val="dizantikaBodyText"/>
      </w:pPr>
      <w:r>
        <w:pict>
          <v:shape id="_x0000_i1027" type="#_x0000_t75" style="width:489.75pt;height:169.1pt">
            <v:imagedata r:id="rId10" o:title=""/>
          </v:shape>
        </w:pict>
      </w:r>
    </w:p>
    <w:p w:rsidR="004062AF" w:rsidRDefault="004062AF" w:rsidP="00CD3132">
      <w:pPr>
        <w:pStyle w:val="dizantikaBodyText"/>
      </w:pPr>
    </w:p>
    <w:p w:rsidR="004062AF" w:rsidRDefault="004062AF" w:rsidP="00CD3132">
      <w:pPr>
        <w:pStyle w:val="dizantikaBodyText"/>
      </w:pPr>
    </w:p>
    <w:p w:rsidR="004062AF" w:rsidRDefault="004062AF" w:rsidP="00CD3132">
      <w:pPr>
        <w:pStyle w:val="dizantikaBodyText"/>
      </w:pPr>
    </w:p>
    <w:p w:rsidR="004062AF" w:rsidRDefault="000A6C08" w:rsidP="004062AF">
      <w:pPr>
        <w:pStyle w:val="dizantikaHeading2"/>
      </w:pPr>
      <w:r>
        <w:lastRenderedPageBreak/>
        <w:t>Раздел «Медицинские статьи»</w:t>
      </w:r>
    </w:p>
    <w:p w:rsidR="004062AF" w:rsidRDefault="004062AF" w:rsidP="004062AF">
      <w:pPr>
        <w:pStyle w:val="dizantikaBodyText"/>
      </w:pPr>
      <w:r>
        <w:t>Раздел «Медицинские статьи» можно разбивать на подразделы. Одна статья может попасть в несколько подразделов. Для наглядности появляется дополнительное меню.</w:t>
      </w:r>
    </w:p>
    <w:p w:rsidR="004062AF" w:rsidRDefault="004062AF" w:rsidP="004062AF">
      <w:pPr>
        <w:pStyle w:val="dizantikaBodyText"/>
      </w:pPr>
      <w:r>
        <w:pict>
          <v:shape id="_x0000_i1028" type="#_x0000_t75" style="width:194.25pt;height:158.25pt">
            <v:imagedata r:id="rId11" o:title=""/>
          </v:shape>
        </w:pict>
      </w:r>
    </w:p>
    <w:p w:rsidR="000E0F45" w:rsidRDefault="000E0F45" w:rsidP="004062AF">
      <w:pPr>
        <w:pStyle w:val="dizantikaBodyText"/>
      </w:pPr>
      <w:r>
        <w:t>Кроме того, при заходе в раздел «Медицинские статьи» отображаются все подряд статьи, отсортированные по дате добавления, но к каждой статье показывается следующие атрибуты: Источник и время добавления.</w:t>
      </w:r>
    </w:p>
    <w:p w:rsidR="000E0F45" w:rsidRDefault="000E0F45" w:rsidP="004062AF">
      <w:pPr>
        <w:pStyle w:val="dizantikaBodyText"/>
      </w:pPr>
      <w:r>
        <w:t>Также показывается, к каким подразделам раздела «Медицинские статьи» относится данная статья.</w:t>
      </w:r>
    </w:p>
    <w:p w:rsidR="000E0F45" w:rsidRDefault="000E0F45" w:rsidP="004062AF">
      <w:pPr>
        <w:pStyle w:val="dizantikaBodyText"/>
      </w:pPr>
      <w:r>
        <w:pict>
          <v:shape id="_x0000_i1029" type="#_x0000_t75" style="width:490.6pt;height:250.35pt">
            <v:imagedata r:id="rId12" o:title=""/>
          </v:shape>
        </w:pict>
      </w:r>
    </w:p>
    <w:p w:rsidR="004062AF" w:rsidRDefault="004062AF" w:rsidP="004062AF">
      <w:pPr>
        <w:pStyle w:val="dizantikaBodyText"/>
      </w:pPr>
    </w:p>
    <w:p w:rsidR="008A666D" w:rsidRDefault="002B1EA8" w:rsidP="002B1EA8">
      <w:pPr>
        <w:pStyle w:val="dizantikaHeading3"/>
      </w:pPr>
      <w:r>
        <w:t>Дополнение</w:t>
      </w:r>
    </w:p>
    <w:p w:rsidR="002B1EA8" w:rsidRDefault="002B1EA8" w:rsidP="002B1EA8">
      <w:pPr>
        <w:pStyle w:val="dizantikaBodyText"/>
      </w:pPr>
      <w:r>
        <w:t>В разделе «Медицинские статьи» в режиме списка не нужны боковые блоки «Скачать файлы» и «Смотрите также»</w:t>
      </w:r>
    </w:p>
    <w:p w:rsidR="002B1EA8" w:rsidRPr="002B1EA8" w:rsidRDefault="002B1EA8" w:rsidP="002B1EA8">
      <w:pPr>
        <w:pStyle w:val="dizantikaBodyText"/>
      </w:pPr>
      <w:r>
        <w:lastRenderedPageBreak/>
        <w:pict>
          <v:shape id="_x0000_i1037" type="#_x0000_t75" style="width:489.75pt;height:615.35pt">
            <v:imagedata r:id="rId13" o:title=""/>
          </v:shape>
        </w:pict>
      </w:r>
    </w:p>
    <w:p w:rsidR="008A666D" w:rsidRDefault="008A666D" w:rsidP="004062AF">
      <w:pPr>
        <w:pStyle w:val="dizantikaBodyText"/>
      </w:pPr>
    </w:p>
    <w:p w:rsidR="008A666D" w:rsidRDefault="008A666D" w:rsidP="004062AF">
      <w:pPr>
        <w:pStyle w:val="dizantikaBodyText"/>
      </w:pPr>
    </w:p>
    <w:p w:rsidR="008A666D" w:rsidRDefault="008A666D" w:rsidP="008A666D">
      <w:pPr>
        <w:pStyle w:val="dizantikaHeading2"/>
      </w:pPr>
      <w:r>
        <w:lastRenderedPageBreak/>
        <w:t>Дополнительные атрибуты к статье, товару, новости</w:t>
      </w:r>
    </w:p>
    <w:p w:rsidR="008A666D" w:rsidRDefault="008A666D" w:rsidP="008A666D">
      <w:pPr>
        <w:pStyle w:val="dizantikaBodyText"/>
      </w:pPr>
      <w:r>
        <w:t>К любому товару, статье, новости можно добавить следующие элементы:</w:t>
      </w:r>
    </w:p>
    <w:p w:rsidR="008A666D" w:rsidRDefault="008A666D" w:rsidP="008A666D">
      <w:pPr>
        <w:pStyle w:val="dizantikaBodyText"/>
      </w:pPr>
      <w:r>
        <w:pict>
          <v:shape id="_x0000_i1030" type="#_x0000_t75" style="width:189.2pt;height:198.4pt">
            <v:imagedata r:id="rId14" o:title=""/>
          </v:shape>
        </w:pict>
      </w:r>
      <w:r>
        <w:pict>
          <v:shape id="_x0000_i1032" type="#_x0000_t75" style="width:192.55pt;height:309.75pt">
            <v:imagedata r:id="rId15" o:title=""/>
          </v:shape>
        </w:pict>
      </w:r>
    </w:p>
    <w:p w:rsidR="008A666D" w:rsidRDefault="008A666D" w:rsidP="008A666D">
      <w:pPr>
        <w:pStyle w:val="dizantikaBodyText"/>
      </w:pPr>
      <w:r>
        <w:pict>
          <v:shape id="_x0000_i1031" type="#_x0000_t75" style="width:489.75pt;height:105.5pt">
            <v:imagedata r:id="rId16" o:title=""/>
          </v:shape>
        </w:pict>
      </w:r>
    </w:p>
    <w:p w:rsidR="00175574" w:rsidRDefault="00175574" w:rsidP="00175574">
      <w:pPr>
        <w:pStyle w:val="dizantikaHeading3"/>
      </w:pPr>
      <w:r>
        <w:t>С точки зрения администрирования</w:t>
      </w:r>
    </w:p>
    <w:p w:rsidR="00175574" w:rsidRPr="00175574" w:rsidRDefault="00175574" w:rsidP="00175574">
      <w:pPr>
        <w:pStyle w:val="dizantikaBodyText"/>
      </w:pPr>
      <w:r>
        <w:t>Можно добавить любые ссылки на что угодно.</w:t>
      </w:r>
    </w:p>
    <w:p w:rsidR="00175574" w:rsidRDefault="00175574" w:rsidP="00175574">
      <w:pPr>
        <w:pStyle w:val="dizantikaBodyText"/>
      </w:pPr>
      <w:r>
        <w:pict>
          <v:shape id="_x0000_i1033" type="#_x0000_t75" style="width:427.8pt;height:107.15pt">
            <v:imagedata r:id="rId17" o:title=""/>
          </v:shape>
        </w:pict>
      </w:r>
    </w:p>
    <w:p w:rsidR="00175574" w:rsidRDefault="00175574" w:rsidP="00175574">
      <w:pPr>
        <w:pStyle w:val="dizantikaBodyText"/>
      </w:pPr>
    </w:p>
    <w:p w:rsidR="00175574" w:rsidRDefault="00175574" w:rsidP="00175574">
      <w:pPr>
        <w:pStyle w:val="dizantikaBodyText"/>
      </w:pPr>
      <w:r>
        <w:lastRenderedPageBreak/>
        <w:t>В «Смотрите также» предлагается выбор из уже имеющихся «Медицинских статей» (</w:t>
      </w:r>
      <w:r w:rsidRPr="00E31583">
        <w:rPr>
          <w:rStyle w:val="dizantikaExplanatory"/>
        </w:rPr>
        <w:t xml:space="preserve">примечание: пример из другого ресурса, вместо «Гранд-отель» может быть «Проблемы ликвидации </w:t>
      </w:r>
      <w:proofErr w:type="spellStart"/>
      <w:r w:rsidRPr="00E31583">
        <w:rPr>
          <w:rStyle w:val="dizantikaExplanatory"/>
        </w:rPr>
        <w:t>липосакции</w:t>
      </w:r>
      <w:proofErr w:type="spellEnd"/>
      <w:r w:rsidRPr="00E31583">
        <w:rPr>
          <w:rStyle w:val="dizantikaExplanatory"/>
        </w:rPr>
        <w:t xml:space="preserve"> в </w:t>
      </w:r>
      <w:proofErr w:type="spellStart"/>
      <w:r w:rsidRPr="00E31583">
        <w:rPr>
          <w:rStyle w:val="dizantikaExplanatory"/>
        </w:rPr>
        <w:t>постменструальный</w:t>
      </w:r>
      <w:proofErr w:type="spellEnd"/>
      <w:r w:rsidRPr="00E31583">
        <w:rPr>
          <w:rStyle w:val="dizantikaExplanatory"/>
        </w:rPr>
        <w:t xml:space="preserve"> период» и т.д.</w:t>
      </w:r>
      <w:r>
        <w:t>)</w:t>
      </w:r>
    </w:p>
    <w:p w:rsidR="00175574" w:rsidRDefault="00175574" w:rsidP="00175574">
      <w:pPr>
        <w:pStyle w:val="dizantikaBodyText"/>
      </w:pPr>
      <w:r>
        <w:pict>
          <v:shape id="_x0000_i1034" type="#_x0000_t75" style="width:399.35pt;height:175.8pt">
            <v:imagedata r:id="rId18" o:title=""/>
          </v:shape>
        </w:pict>
      </w:r>
    </w:p>
    <w:p w:rsidR="00175574" w:rsidRDefault="0001392B" w:rsidP="00175574">
      <w:pPr>
        <w:pStyle w:val="dizantikaBodyText"/>
      </w:pPr>
      <w:r>
        <w:t xml:space="preserve">По «Скачать файлы» визуального примера нет, поэтому опишу логику. Должно быть примерно так: </w:t>
      </w:r>
    </w:p>
    <w:p w:rsidR="0001392B" w:rsidRDefault="0001392B" w:rsidP="00175574">
      <w:pPr>
        <w:pStyle w:val="dizantikaBodyText"/>
      </w:pPr>
      <w:r>
        <w:pict>
          <v:shape id="_x0000_i1035" type="#_x0000_t75" style="width:490.6pt;height:104.65pt">
            <v:imagedata r:id="rId19" o:title=""/>
          </v:shape>
        </w:pict>
      </w:r>
    </w:p>
    <w:p w:rsidR="0001392B" w:rsidRDefault="0001392B" w:rsidP="00175574">
      <w:pPr>
        <w:pStyle w:val="dizantikaBodyText"/>
      </w:pPr>
      <w:r>
        <w:t xml:space="preserve">Дополнительно как-то </w:t>
      </w:r>
      <w:r w:rsidR="00C442AF">
        <w:t xml:space="preserve">(лучше автоматически) </w:t>
      </w:r>
      <w:r>
        <w:t xml:space="preserve">должен определяться тип файла: </w:t>
      </w:r>
      <w:proofErr w:type="spellStart"/>
      <w:r>
        <w:rPr>
          <w:lang w:val="en-US"/>
        </w:rPr>
        <w:t>pdf</w:t>
      </w:r>
      <w:proofErr w:type="spellEnd"/>
      <w:r>
        <w:t xml:space="preserve">, </w:t>
      </w:r>
      <w:r>
        <w:rPr>
          <w:lang w:val="en-US"/>
        </w:rPr>
        <w:t>doc</w:t>
      </w:r>
      <w:r w:rsidRPr="0001392B">
        <w:t xml:space="preserve">, </w:t>
      </w:r>
      <w:proofErr w:type="spellStart"/>
      <w:r>
        <w:rPr>
          <w:lang w:val="en-US"/>
        </w:rPr>
        <w:t>xls</w:t>
      </w:r>
      <w:proofErr w:type="spellEnd"/>
      <w:r w:rsidRPr="0001392B">
        <w:t xml:space="preserve">, </w:t>
      </w:r>
      <w:proofErr w:type="spellStart"/>
      <w:r>
        <w:rPr>
          <w:lang w:val="en-US"/>
        </w:rPr>
        <w:t>ppt</w:t>
      </w:r>
      <w:proofErr w:type="spellEnd"/>
      <w:r w:rsidRPr="0001392B">
        <w:t xml:space="preserve">, </w:t>
      </w:r>
      <w:r>
        <w:rPr>
          <w:lang w:val="en-US"/>
        </w:rPr>
        <w:t>txt</w:t>
      </w:r>
      <w:r>
        <w:t xml:space="preserve"> и выводиться соответствующий значок</w:t>
      </w:r>
      <w:r w:rsidR="00E31583">
        <w:t xml:space="preserve"> (</w:t>
      </w:r>
      <w:r w:rsidR="00E31583" w:rsidRPr="00E31583">
        <w:rPr>
          <w:rStyle w:val="dizantikaExplanatory"/>
        </w:rPr>
        <w:t xml:space="preserve">примечание: видимо, нужно подогнать </w:t>
      </w:r>
      <w:r w:rsidR="00E31583">
        <w:rPr>
          <w:rStyle w:val="dizantikaExplanatory"/>
        </w:rPr>
        <w:t xml:space="preserve">тебе </w:t>
      </w:r>
      <w:r w:rsidR="00E31583" w:rsidRPr="00E31583">
        <w:rPr>
          <w:rStyle w:val="dizantikaExplanatory"/>
        </w:rPr>
        <w:t>значки?</w:t>
      </w:r>
      <w:r w:rsidR="00E31583">
        <w:t>)</w:t>
      </w:r>
    </w:p>
    <w:p w:rsidR="0001392B" w:rsidRDefault="0001392B" w:rsidP="00175574">
      <w:pPr>
        <w:pStyle w:val="dizantikaBodyText"/>
      </w:pPr>
      <w:r>
        <w:t xml:space="preserve">И также </w:t>
      </w:r>
      <w:r w:rsidR="00C442AF">
        <w:t xml:space="preserve">автоматически </w:t>
      </w:r>
      <w:r>
        <w:t xml:space="preserve">определяется и показывается размер </w:t>
      </w:r>
      <w:r w:rsidR="00E31583">
        <w:t>файла уже на самом сайте.</w:t>
      </w:r>
    </w:p>
    <w:p w:rsidR="0001392B" w:rsidRDefault="0001392B" w:rsidP="00175574">
      <w:pPr>
        <w:pStyle w:val="dizantikaBodyText"/>
      </w:pPr>
      <w:r>
        <w:pict>
          <v:shape id="_x0000_i1036" type="#_x0000_t75" style="width:201.75pt;height:53.6pt">
            <v:imagedata r:id="rId20" o:title=""/>
          </v:shape>
        </w:pict>
      </w:r>
    </w:p>
    <w:p w:rsidR="002B1EA8" w:rsidRDefault="002B1EA8" w:rsidP="00175574">
      <w:pPr>
        <w:pStyle w:val="dizantikaBodyText"/>
      </w:pPr>
    </w:p>
    <w:p w:rsidR="002B1EA8" w:rsidRDefault="002B1EA8" w:rsidP="002B1EA8">
      <w:pPr>
        <w:pStyle w:val="dizantikaCitationExample"/>
      </w:pPr>
      <w:r>
        <w:t>Важно! Если ничего не добавлено, то эти блоки «Скачать файлы», «Смотрите также» и «Ссылки по теме» не отображаются.</w:t>
      </w:r>
    </w:p>
    <w:p w:rsidR="00080FA2" w:rsidRDefault="00080FA2" w:rsidP="00080FA2">
      <w:pPr>
        <w:pStyle w:val="dizantikaBodyText"/>
      </w:pPr>
    </w:p>
    <w:p w:rsidR="00080FA2" w:rsidRDefault="00080FA2" w:rsidP="00080FA2">
      <w:pPr>
        <w:pStyle w:val="dizantikaBodyText"/>
      </w:pPr>
    </w:p>
    <w:p w:rsidR="00080FA2" w:rsidRDefault="00080FA2" w:rsidP="00080FA2">
      <w:pPr>
        <w:pStyle w:val="dizantikaBodyText"/>
      </w:pPr>
    </w:p>
    <w:p w:rsidR="00080FA2" w:rsidRDefault="00080FA2" w:rsidP="00080FA2">
      <w:pPr>
        <w:pStyle w:val="dizantikaBodyText"/>
      </w:pPr>
    </w:p>
    <w:p w:rsidR="00080FA2" w:rsidRDefault="00080FA2" w:rsidP="00080FA2">
      <w:pPr>
        <w:pStyle w:val="dizantikaHeading2"/>
      </w:pPr>
      <w:r>
        <w:lastRenderedPageBreak/>
        <w:t>Описание товара</w:t>
      </w:r>
    </w:p>
    <w:p w:rsidR="00C32275" w:rsidRDefault="00C32275" w:rsidP="00080FA2">
      <w:pPr>
        <w:pStyle w:val="dizantikaBodyText"/>
      </w:pPr>
      <w:r>
        <w:t xml:space="preserve">Сейчас, если хоть </w:t>
      </w:r>
      <w:proofErr w:type="spellStart"/>
      <w:r>
        <w:t>цифорка</w:t>
      </w:r>
      <w:proofErr w:type="spellEnd"/>
      <w:r>
        <w:t xml:space="preserve"> 1 появилась в «Описании», то на сайте появляются кнопки не только «Описание», но и «Область применения», даже если там пусто и нечего писать. В общем, надо, где есть кнопки, то и появляется.</w:t>
      </w:r>
    </w:p>
    <w:p w:rsidR="00C32275" w:rsidRDefault="00C32275" w:rsidP="00080FA2">
      <w:pPr>
        <w:pStyle w:val="dizantikaBodyText"/>
      </w:pPr>
      <w:r>
        <w:pict>
          <v:shape id="_x0000_i1038" type="#_x0000_t75" style="width:236.1pt;height:113.85pt">
            <v:imagedata r:id="rId21" o:title=""/>
          </v:shape>
        </w:pict>
      </w:r>
    </w:p>
    <w:p w:rsidR="0032537C" w:rsidRDefault="0032537C" w:rsidP="0032537C">
      <w:pPr>
        <w:pStyle w:val="dizantikaHeading2"/>
      </w:pPr>
      <w:r>
        <w:t>«Нет на складе» и «В наличии»</w:t>
      </w:r>
    </w:p>
    <w:p w:rsidR="0032537C" w:rsidRDefault="0009678D" w:rsidP="0032537C">
      <w:pPr>
        <w:pStyle w:val="dizantikaBodyText"/>
      </w:pPr>
      <w:r>
        <w:t>По умолчанию все всегда «В наличии»</w:t>
      </w:r>
    </w:p>
    <w:p w:rsidR="0009678D" w:rsidRDefault="0009678D" w:rsidP="0032537C">
      <w:pPr>
        <w:pStyle w:val="dizantikaBodyText"/>
      </w:pPr>
      <w:r>
        <w:pict>
          <v:shape id="_x0000_i1039" type="#_x0000_t75" style="width:270.4pt;height:118.9pt">
            <v:imagedata r:id="rId22" o:title=""/>
          </v:shape>
        </w:pict>
      </w:r>
    </w:p>
    <w:p w:rsidR="0009678D" w:rsidRDefault="0009678D" w:rsidP="0032537C">
      <w:pPr>
        <w:pStyle w:val="dizantikaBodyText"/>
      </w:pPr>
      <w:r>
        <w:t>При этом писать на сайте «В наличии» не надо. Все всегда в наличии, ну или под заказ привезут. Только если «Нет на складе», да и то – это на всякий случай оставляем, мало ли, вдруг понадобится.</w:t>
      </w:r>
    </w:p>
    <w:p w:rsidR="0009678D" w:rsidRDefault="0009678D" w:rsidP="0032537C">
      <w:pPr>
        <w:pStyle w:val="dizantikaBodyText"/>
      </w:pPr>
      <w:r>
        <w:pict>
          <v:shape id="_x0000_i1040" type="#_x0000_t75" style="width:324.85pt;height:164.95pt">
            <v:imagedata r:id="rId23" o:title=""/>
          </v:shape>
        </w:pict>
      </w:r>
    </w:p>
    <w:p w:rsidR="0009678D" w:rsidRDefault="0009678D" w:rsidP="0032537C">
      <w:pPr>
        <w:pStyle w:val="dizantikaBodyText"/>
      </w:pPr>
      <w:r>
        <w:lastRenderedPageBreak/>
        <w:pict>
          <v:shape id="_x0000_i1041" type="#_x0000_t75" style="width:490.6pt;height:129.75pt">
            <v:imagedata r:id="rId24" o:title=""/>
          </v:shape>
        </w:pict>
      </w:r>
    </w:p>
    <w:p w:rsidR="0009678D" w:rsidRDefault="0009678D" w:rsidP="0032537C">
      <w:pPr>
        <w:pStyle w:val="dizantikaBodyText"/>
      </w:pPr>
    </w:p>
    <w:p w:rsidR="0009678D" w:rsidRPr="0032537C" w:rsidRDefault="0009678D" w:rsidP="0032537C">
      <w:pPr>
        <w:pStyle w:val="dizantikaBodyText"/>
      </w:pPr>
      <w:r>
        <w:pict>
          <v:shape id="_x0000_i1042" type="#_x0000_t75" style="width:489.75pt;height:257pt">
            <v:imagedata r:id="rId25" o:title=""/>
          </v:shape>
        </w:pict>
      </w:r>
    </w:p>
    <w:sectPr w:rsidR="0009678D" w:rsidRPr="0032537C" w:rsidSect="007E62F3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2002" w:right="799" w:bottom="1202" w:left="1298" w:header="403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AA5" w:rsidRDefault="00996AA5">
      <w:r>
        <w:separator/>
      </w:r>
    </w:p>
  </w:endnote>
  <w:endnote w:type="continuationSeparator" w:id="0">
    <w:p w:rsidR="00996AA5" w:rsidRDefault="00996A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DC2" w:rsidRDefault="00AB4DC2" w:rsidP="00C456F0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B4DC2" w:rsidRDefault="00AB4DC2" w:rsidP="00E31EEB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DC2" w:rsidRPr="009357BB" w:rsidRDefault="00AB4DC2" w:rsidP="004646D2">
    <w:pPr>
      <w:pStyle w:val="ac"/>
      <w:tabs>
        <w:tab w:val="clear" w:pos="4677"/>
        <w:tab w:val="clear" w:pos="9355"/>
      </w:tabs>
      <w:ind w:right="-18"/>
      <w:rPr>
        <w:i/>
        <w:color w:val="BEBEBE"/>
        <w:sz w:val="16"/>
        <w:szCs w:val="16"/>
        <w:lang w:val="en-US"/>
      </w:rPr>
    </w:pPr>
    <w:r w:rsidRPr="009357BB">
      <w:rPr>
        <w:rStyle w:val="ad"/>
        <w:sz w:val="16"/>
        <w:szCs w:val="16"/>
      </w:rPr>
      <w:t xml:space="preserve">Страница </w:t>
    </w:r>
    <w:r w:rsidRPr="009357BB">
      <w:rPr>
        <w:rStyle w:val="ad"/>
        <w:sz w:val="16"/>
        <w:szCs w:val="16"/>
      </w:rPr>
      <w:fldChar w:fldCharType="begin"/>
    </w:r>
    <w:r w:rsidRPr="009357BB">
      <w:rPr>
        <w:rStyle w:val="ad"/>
        <w:sz w:val="16"/>
        <w:szCs w:val="16"/>
      </w:rPr>
      <w:instrText xml:space="preserve"> PAGE </w:instrText>
    </w:r>
    <w:r w:rsidRPr="009357BB">
      <w:rPr>
        <w:rStyle w:val="ad"/>
        <w:sz w:val="16"/>
        <w:szCs w:val="16"/>
      </w:rPr>
      <w:fldChar w:fldCharType="separate"/>
    </w:r>
    <w:r w:rsidR="009B5208">
      <w:rPr>
        <w:rStyle w:val="ad"/>
        <w:noProof/>
        <w:sz w:val="16"/>
        <w:szCs w:val="16"/>
      </w:rPr>
      <w:t>8</w:t>
    </w:r>
    <w:r w:rsidRPr="009357BB">
      <w:rPr>
        <w:rStyle w:val="ad"/>
        <w:sz w:val="16"/>
        <w:szCs w:val="16"/>
      </w:rPr>
      <w:fldChar w:fldCharType="end"/>
    </w:r>
    <w:r>
      <w:rPr>
        <w:rStyle w:val="ad"/>
        <w:sz w:val="16"/>
        <w:szCs w:val="16"/>
      </w:rPr>
      <w:t xml:space="preserve"> из </w:t>
    </w:r>
    <w:r w:rsidRPr="009357BB">
      <w:rPr>
        <w:rStyle w:val="ad"/>
        <w:sz w:val="16"/>
        <w:szCs w:val="16"/>
      </w:rPr>
      <w:fldChar w:fldCharType="begin"/>
    </w:r>
    <w:r w:rsidRPr="009357BB">
      <w:rPr>
        <w:rStyle w:val="ad"/>
        <w:sz w:val="16"/>
        <w:szCs w:val="16"/>
      </w:rPr>
      <w:instrText xml:space="preserve"> NUMPAGES </w:instrText>
    </w:r>
    <w:r w:rsidRPr="009357BB">
      <w:rPr>
        <w:rStyle w:val="ad"/>
        <w:sz w:val="16"/>
        <w:szCs w:val="16"/>
      </w:rPr>
      <w:fldChar w:fldCharType="separate"/>
    </w:r>
    <w:r w:rsidR="009B5208">
      <w:rPr>
        <w:rStyle w:val="ad"/>
        <w:noProof/>
        <w:sz w:val="16"/>
        <w:szCs w:val="16"/>
      </w:rPr>
      <w:t>8</w:t>
    </w:r>
    <w:r w:rsidRPr="009357BB">
      <w:rPr>
        <w:rStyle w:val="ad"/>
        <w:sz w:val="16"/>
        <w:szCs w:val="16"/>
      </w:rPr>
      <w:fldChar w:fldCharType="end"/>
    </w:r>
    <w:bookmarkStart w:id="0" w:name="_Toc254180334"/>
    <w:bookmarkStart w:id="1" w:name="_Toc267042178"/>
    <w:bookmarkStart w:id="2" w:name="_Toc268121519"/>
    <w:bookmarkStart w:id="3" w:name="_Toc268168904"/>
    <w:bookmarkStart w:id="4" w:name="_Toc269153319"/>
    <w:bookmarkStart w:id="5" w:name="_Toc291115486"/>
    <w:bookmarkStart w:id="6" w:name="_Toc298073477"/>
    <w:bookmarkStart w:id="7" w:name="_Toc298073685"/>
    <w:bookmarkStart w:id="8" w:name="_Toc298073739"/>
    <w:bookmarkStart w:id="9" w:name="_Toc298074424"/>
    <w:bookmarkStart w:id="10" w:name="_Toc298074628"/>
    <w:bookmarkStart w:id="11" w:name="_Toc298074756"/>
    <w:bookmarkStart w:id="12" w:name="_Toc298082723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DC2" w:rsidRDefault="00AB4DC2">
    <w:pPr>
      <w:pStyle w:val="ac"/>
    </w:pPr>
    <w:r>
      <w:rPr>
        <w:noProof/>
      </w:rPr>
      <w:pict>
        <v:rect id="_x0000_s2067" style="position:absolute;left:0;text-align:left;margin-left:-82pt;margin-top:-201.85pt;width:54pt;height:9pt;z-index:1" o:regroupid="1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AA5" w:rsidRDefault="00996AA5">
      <w:r>
        <w:separator/>
      </w:r>
    </w:p>
  </w:footnote>
  <w:footnote w:type="continuationSeparator" w:id="0">
    <w:p w:rsidR="00996AA5" w:rsidRDefault="00996A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DC2" w:rsidRPr="00970B1B" w:rsidRDefault="00AB4DC2" w:rsidP="00C111A7">
    <w:pPr>
      <w:pStyle w:val="aff"/>
      <w:tabs>
        <w:tab w:val="clear" w:pos="9355"/>
      </w:tabs>
      <w:spacing w:before="120"/>
      <w:ind w:left="0" w:right="-32"/>
      <w:jc w:val="right"/>
      <w:rPr>
        <w:b w:val="0"/>
        <w:sz w:val="18"/>
        <w:szCs w:val="18"/>
      </w:rPr>
    </w:pPr>
    <w:r w:rsidRPr="00970B1B">
      <w:rPr>
        <w:b w:val="0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left:0;text-align:left;margin-left:-64.5pt;margin-top:41.95pt;width:595.3pt;height:2.25pt;z-index:-1;mso-position-vertical-relative:page" fillcolor="#e799a8" stroked="f">
          <v:textbox style="mso-next-textbox:#_x0000_s2110" inset="1mm,1mm,1mm,1mm">
            <w:txbxContent>
              <w:p w:rsidR="00AB4DC2" w:rsidRPr="002F2D34" w:rsidRDefault="00AB4DC2" w:rsidP="00A55F92"/>
            </w:txbxContent>
          </v:textbox>
          <w10:wrap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DC2" w:rsidRPr="00970B1B" w:rsidRDefault="00AB4DC2" w:rsidP="00970B1B">
    <w:pPr>
      <w:pStyle w:val="aff"/>
      <w:tabs>
        <w:tab w:val="clear" w:pos="4677"/>
        <w:tab w:val="clear" w:pos="9355"/>
      </w:tabs>
      <w:spacing w:before="120"/>
      <w:ind w:left="3062" w:right="-32"/>
      <w:jc w:val="right"/>
      <w:rPr>
        <w:b w:val="0"/>
        <w:sz w:val="18"/>
        <w:szCs w:val="18"/>
      </w:rPr>
    </w:pPr>
  </w:p>
  <w:p w:rsidR="00AB4DC2" w:rsidRDefault="00AB4DC2" w:rsidP="004646D2">
    <w:pPr>
      <w:pStyle w:val="aff"/>
      <w:tabs>
        <w:tab w:val="clear" w:pos="4677"/>
        <w:tab w:val="clear" w:pos="9355"/>
      </w:tabs>
      <w:ind w:left="3060" w:right="-32"/>
      <w:rPr>
        <w:b w:val="0"/>
        <w:i w:val="0"/>
        <w:sz w:val="16"/>
        <w:szCs w:val="16"/>
      </w:rPr>
    </w:pPr>
    <w:r>
      <w:rPr>
        <w:b w:val="0"/>
        <w:i w:val="0"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left:0;text-align:left;margin-left:-65.05pt;margin-top:42.25pt;width:595.3pt;height:2.25pt;z-index:-2;mso-position-vertical-relative:page" o:regroupid="7" fillcolor="#e799a8" stroked="f">
          <v:textbox style="mso-next-textbox:#_x0000_s2104" inset="1mm,1mm,1mm,1mm">
            <w:txbxContent>
              <w:p w:rsidR="00AB4DC2" w:rsidRPr="002F2D34" w:rsidRDefault="00AB4DC2" w:rsidP="00C323BD"/>
            </w:txbxContent>
          </v:textbox>
          <w10:wrap anchory="page"/>
        </v:shape>
      </w:pict>
    </w:r>
  </w:p>
  <w:p w:rsidR="00AB4DC2" w:rsidRPr="006F5C37" w:rsidRDefault="00AB4DC2" w:rsidP="004646D2">
    <w:pPr>
      <w:pStyle w:val="aff"/>
      <w:tabs>
        <w:tab w:val="clear" w:pos="4677"/>
        <w:tab w:val="clear" w:pos="9355"/>
        <w:tab w:val="left" w:pos="4500"/>
      </w:tabs>
      <w:ind w:left="3060" w:right="-32"/>
      <w:rPr>
        <w:rStyle w:val="ab"/>
        <w:i w:val="0"/>
        <w:sz w:val="20"/>
        <w:szCs w:val="20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2A490E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110441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F543E4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3DAF27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C8F0B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C4E7F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B0AC8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BE661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06A638D9"/>
    <w:multiLevelType w:val="multilevel"/>
    <w:tmpl w:val="4C48BA84"/>
    <w:lvl w:ilvl="0">
      <w:start w:val="1"/>
      <w:numFmt w:val="decimal"/>
      <w:lvlText w:val="l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/>
        <w:i w:val="0"/>
        <w:caps w:val="0"/>
        <w:smallCaps w:val="0"/>
        <w:color w:val="0564B3"/>
        <w:spacing w:val="0"/>
        <w:w w:val="100"/>
        <w:position w:val="0"/>
        <w:sz w:val="16"/>
        <w:szCs w:val="19"/>
        <w:u w:val="none" w:color="DA251D"/>
      </w:rPr>
    </w:lvl>
    <w:lvl w:ilvl="1">
      <w:start w:val="1"/>
      <w:numFmt w:val="decimal"/>
      <w:lvlText w:val="l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003399"/>
      </w:rPr>
    </w:lvl>
    <w:lvl w:ilvl="2">
      <w:start w:val="1"/>
      <w:numFmt w:val="decimal"/>
      <w:lvlText w:val="l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/>
        <w:i w:val="0"/>
        <w:color w:val="BEBEBE"/>
        <w:spacing w:val="0"/>
        <w:w w:val="100"/>
        <w:position w:val="0"/>
        <w:sz w:val="16"/>
        <w:szCs w:val="19"/>
        <w:u w:val="none" w:color="FF3300"/>
      </w:rPr>
    </w:lvl>
    <w:lvl w:ilvl="3">
      <w:start w:val="1"/>
      <w:numFmt w:val="decimal"/>
      <w:lvlText w:val="l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/>
        <w:i w:val="0"/>
        <w:caps w:val="0"/>
        <w:smallCaps w:val="0"/>
        <w:color w:val="0564B3"/>
        <w:spacing w:val="0"/>
        <w:w w:val="100"/>
        <w:position w:val="0"/>
        <w:sz w:val="16"/>
        <w:szCs w:val="19"/>
        <w:u w:val="none" w:color="FF3300"/>
      </w:rPr>
    </w:lvl>
    <w:lvl w:ilvl="4">
      <w:start w:val="1"/>
      <w:numFmt w:val="decimal"/>
      <w:lvlText w:val="l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/>
        <w:i w:val="0"/>
        <w: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5">
      <w:start w:val="1"/>
      <w:numFmt w:val="decimal"/>
      <w:lvlText w:val="l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  <w:lvl w:ilvl="6">
      <w:start w:val="1"/>
      <w:numFmt w:val="decimal"/>
      <w:lvlText w:val="l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/>
        <w:i w:val="0"/>
        <w:caps w:val="0"/>
        <w:color w:val="0564B3"/>
        <w:spacing w:val="0"/>
        <w:w w:val="100"/>
        <w:position w:val="0"/>
        <w:sz w:val="16"/>
        <w:szCs w:val="19"/>
        <w:u w:val="none" w:color="71AAFF"/>
      </w:rPr>
    </w:lvl>
    <w:lvl w:ilvl="7">
      <w:start w:val="1"/>
      <w:numFmt w:val="decimal"/>
      <w:lvlText w:val="l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8">
      <w:start w:val="1"/>
      <w:numFmt w:val="decimal"/>
      <w:lvlText w:val="l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</w:abstractNum>
  <w:abstractNum w:abstractNumId="9">
    <w:nsid w:val="0D7876F0"/>
    <w:multiLevelType w:val="multilevel"/>
    <w:tmpl w:val="AAFE7FD6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ascii="Verdana" w:hAnsi="Verdana" w:hint="default"/>
        <w:b/>
        <w:color w:val="0564B3"/>
        <w:position w:val="0"/>
        <w:sz w:val="18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420"/>
        </w:tabs>
        <w:ind w:left="1420" w:hanging="620"/>
      </w:pPr>
      <w:rPr>
        <w:rFonts w:ascii="Verdana" w:hAnsi="Verdana" w:hint="default"/>
        <w:b/>
        <w:color w:val="0564B3"/>
        <w:position w:val="0"/>
        <w:sz w:val="18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2040"/>
        </w:tabs>
        <w:ind w:left="2040" w:hanging="840"/>
      </w:pPr>
      <w:rPr>
        <w:rFonts w:ascii="Verdana" w:hAnsi="Verdana" w:hint="default"/>
        <w:b/>
        <w:color w:val="0564B3"/>
        <w:position w:val="0"/>
        <w:sz w:val="18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660"/>
        </w:tabs>
        <w:ind w:left="2660" w:hanging="1060"/>
      </w:pPr>
      <w:rPr>
        <w:rFonts w:ascii="Verdana" w:hAnsi="Verdana" w:hint="default"/>
        <w:b/>
        <w:color w:val="0564B3"/>
        <w:position w:val="0"/>
        <w:sz w:val="18"/>
      </w:rPr>
    </w:lvl>
    <w:lvl w:ilvl="4">
      <w:start w:val="1"/>
      <w:numFmt w:val="decimal"/>
      <w:lvlRestart w:val="0"/>
      <w:lvlText w:val="%1.%2.%3.%4.%5."/>
      <w:lvlJc w:val="left"/>
      <w:pPr>
        <w:tabs>
          <w:tab w:val="num" w:pos="3280"/>
        </w:tabs>
        <w:ind w:left="3280" w:hanging="1295"/>
      </w:pPr>
      <w:rPr>
        <w:rFonts w:ascii="Verdana" w:hAnsi="Verdana" w:hint="default"/>
        <w:b/>
        <w:color w:val="0564B3"/>
        <w:position w:val="0"/>
        <w:sz w:val="18"/>
      </w:rPr>
    </w:lvl>
    <w:lvl w:ilvl="5">
      <w:start w:val="1"/>
      <w:numFmt w:val="decimal"/>
      <w:lvlRestart w:val="0"/>
      <w:lvlText w:val="%1.%2.%3.%4.%5.%6."/>
      <w:lvlJc w:val="left"/>
      <w:pPr>
        <w:tabs>
          <w:tab w:val="num" w:pos="3920"/>
        </w:tabs>
        <w:ind w:left="3920" w:hanging="1520"/>
      </w:pPr>
      <w:rPr>
        <w:rFonts w:ascii="Verdana" w:hAnsi="Verdana" w:hint="default"/>
        <w:b/>
        <w:color w:val="0564B3"/>
        <w:position w:val="0"/>
        <w:sz w:val="18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4520"/>
        </w:tabs>
        <w:ind w:left="4520" w:hanging="1720"/>
      </w:pPr>
      <w:rPr>
        <w:rFonts w:ascii="Verdana" w:hAnsi="Verdana" w:hint="default"/>
        <w:b/>
        <w:color w:val="0564B3"/>
        <w:position w:val="0"/>
        <w:sz w:val="18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5160"/>
        </w:tabs>
        <w:ind w:left="5160" w:hanging="1960"/>
      </w:pPr>
      <w:rPr>
        <w:rFonts w:ascii="Verdana" w:hAnsi="Verdana" w:hint="default"/>
        <w:b/>
        <w:color w:val="0564B3"/>
        <w:position w:val="0"/>
        <w:sz w:val="18"/>
      </w:rPr>
    </w:lvl>
    <w:lvl w:ilvl="8">
      <w:start w:val="1"/>
      <w:numFmt w:val="decimal"/>
      <w:lvlRestart w:val="0"/>
      <w:lvlText w:val="%1.%2.%3.%4.%5.%6.%7.%8.%9."/>
      <w:lvlJc w:val="left"/>
      <w:pPr>
        <w:tabs>
          <w:tab w:val="num" w:pos="5760"/>
        </w:tabs>
        <w:ind w:left="5760" w:hanging="2160"/>
      </w:pPr>
      <w:rPr>
        <w:rFonts w:ascii="Verdana" w:hAnsi="Verdana" w:hint="default"/>
        <w:b/>
        <w:color w:val="0564B3"/>
        <w:position w:val="0"/>
        <w:sz w:val="18"/>
      </w:rPr>
    </w:lvl>
  </w:abstractNum>
  <w:abstractNum w:abstractNumId="10">
    <w:nsid w:val="1D99259E"/>
    <w:multiLevelType w:val="multilevel"/>
    <w:tmpl w:val="E1C24A36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ascii="Verdana" w:hAnsi="Verdana" w:hint="default"/>
        <w:b/>
        <w:color w:val="0564B3"/>
        <w:position w:val="0"/>
        <w:sz w:val="18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420"/>
        </w:tabs>
        <w:ind w:left="1420" w:hanging="620"/>
      </w:pPr>
      <w:rPr>
        <w:rFonts w:ascii="Verdana" w:hAnsi="Verdana" w:hint="default"/>
        <w:b/>
        <w:color w:val="0564B3"/>
        <w:position w:val="0"/>
        <w:sz w:val="18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2040"/>
        </w:tabs>
        <w:ind w:left="2040" w:hanging="840"/>
      </w:pPr>
      <w:rPr>
        <w:rFonts w:ascii="Verdana" w:hAnsi="Verdana" w:hint="default"/>
        <w:b/>
        <w:color w:val="0564B3"/>
        <w:position w:val="0"/>
        <w:sz w:val="18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660"/>
        </w:tabs>
        <w:ind w:left="2660" w:hanging="1060"/>
      </w:pPr>
      <w:rPr>
        <w:rFonts w:ascii="Verdana" w:hAnsi="Verdana" w:hint="default"/>
        <w:b/>
        <w:color w:val="0564B3"/>
        <w:position w:val="0"/>
        <w:sz w:val="18"/>
      </w:rPr>
    </w:lvl>
    <w:lvl w:ilvl="4">
      <w:start w:val="1"/>
      <w:numFmt w:val="decimal"/>
      <w:lvlRestart w:val="0"/>
      <w:lvlText w:val="%1.%2.%3.%4.%5."/>
      <w:lvlJc w:val="left"/>
      <w:pPr>
        <w:tabs>
          <w:tab w:val="num" w:pos="3280"/>
        </w:tabs>
        <w:ind w:left="3280" w:hanging="1280"/>
      </w:pPr>
      <w:rPr>
        <w:rFonts w:ascii="Verdana" w:hAnsi="Verdana" w:hint="default"/>
        <w:b/>
        <w:color w:val="0564B3"/>
        <w:position w:val="0"/>
        <w:sz w:val="18"/>
      </w:rPr>
    </w:lvl>
    <w:lvl w:ilvl="5">
      <w:start w:val="1"/>
      <w:numFmt w:val="decimal"/>
      <w:lvlRestart w:val="0"/>
      <w:lvlText w:val="%1.%2.%3.%4.%5.%6."/>
      <w:lvlJc w:val="left"/>
      <w:pPr>
        <w:tabs>
          <w:tab w:val="num" w:pos="3920"/>
        </w:tabs>
        <w:ind w:left="3920" w:hanging="1520"/>
      </w:pPr>
      <w:rPr>
        <w:rFonts w:ascii="Verdana" w:hAnsi="Verdana" w:hint="default"/>
        <w:b/>
        <w:color w:val="0564B3"/>
        <w:position w:val="0"/>
        <w:sz w:val="18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4520"/>
        </w:tabs>
        <w:ind w:left="4520" w:hanging="1720"/>
      </w:pPr>
      <w:rPr>
        <w:rFonts w:ascii="Verdana" w:hAnsi="Verdana" w:hint="default"/>
        <w:b/>
        <w:color w:val="0564B3"/>
        <w:position w:val="0"/>
        <w:sz w:val="18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5160"/>
        </w:tabs>
        <w:ind w:left="5160" w:hanging="1960"/>
      </w:pPr>
      <w:rPr>
        <w:rFonts w:ascii="Verdana" w:hAnsi="Verdana" w:hint="default"/>
        <w:b/>
        <w:color w:val="0564B3"/>
        <w:position w:val="0"/>
        <w:sz w:val="18"/>
      </w:rPr>
    </w:lvl>
    <w:lvl w:ilvl="8">
      <w:start w:val="1"/>
      <w:numFmt w:val="decimal"/>
      <w:lvlRestart w:val="0"/>
      <w:lvlText w:val="%1.%2.%3.%4.%5.%6.%7.%8.%9."/>
      <w:lvlJc w:val="left"/>
      <w:pPr>
        <w:tabs>
          <w:tab w:val="num" w:pos="5760"/>
        </w:tabs>
        <w:ind w:left="5760" w:hanging="2160"/>
      </w:pPr>
      <w:rPr>
        <w:rFonts w:ascii="Verdana" w:hAnsi="Verdana" w:hint="default"/>
        <w:b/>
        <w:color w:val="0564B3"/>
        <w:position w:val="0"/>
        <w:sz w:val="18"/>
      </w:rPr>
    </w:lvl>
  </w:abstractNum>
  <w:abstractNum w:abstractNumId="11">
    <w:nsid w:val="21D23273"/>
    <w:multiLevelType w:val="multilevel"/>
    <w:tmpl w:val="DF44B52A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ascii="Verdana" w:hAnsi="Verdana" w:hint="default"/>
        <w:b w:val="0"/>
        <w:color w:val="0564B3"/>
        <w:position w:val="0"/>
        <w:sz w:val="18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420"/>
        </w:tabs>
        <w:ind w:left="1420" w:hanging="620"/>
      </w:pPr>
      <w:rPr>
        <w:rFonts w:ascii="Verdana" w:hAnsi="Verdana" w:hint="default"/>
        <w:b w:val="0"/>
        <w:color w:val="0564B3"/>
        <w:position w:val="0"/>
        <w:sz w:val="18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2040"/>
        </w:tabs>
        <w:ind w:left="2040" w:hanging="840"/>
      </w:pPr>
      <w:rPr>
        <w:rFonts w:ascii="Verdana" w:hAnsi="Verdana" w:hint="default"/>
        <w:b w:val="0"/>
        <w:color w:val="0564B3"/>
        <w:position w:val="0"/>
        <w:sz w:val="18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660"/>
        </w:tabs>
        <w:ind w:left="2660" w:hanging="1060"/>
      </w:pPr>
      <w:rPr>
        <w:rFonts w:ascii="Verdana" w:hAnsi="Verdana" w:hint="default"/>
        <w:b w:val="0"/>
        <w:color w:val="0564B3"/>
        <w:position w:val="0"/>
        <w:sz w:val="18"/>
      </w:rPr>
    </w:lvl>
    <w:lvl w:ilvl="4">
      <w:start w:val="1"/>
      <w:numFmt w:val="decimal"/>
      <w:lvlRestart w:val="0"/>
      <w:lvlText w:val="%1.%2.%3.%4.%5."/>
      <w:lvlJc w:val="left"/>
      <w:pPr>
        <w:tabs>
          <w:tab w:val="num" w:pos="3280"/>
        </w:tabs>
        <w:ind w:left="3280" w:hanging="1280"/>
      </w:pPr>
      <w:rPr>
        <w:rFonts w:ascii="Verdana" w:hAnsi="Verdana" w:hint="default"/>
        <w:b w:val="0"/>
        <w:color w:val="0564B3"/>
        <w:position w:val="0"/>
        <w:sz w:val="18"/>
      </w:rPr>
    </w:lvl>
    <w:lvl w:ilvl="5">
      <w:start w:val="1"/>
      <w:numFmt w:val="decimal"/>
      <w:lvlRestart w:val="0"/>
      <w:lvlText w:val="%1.%2.%3.%4.%5.%6."/>
      <w:lvlJc w:val="left"/>
      <w:pPr>
        <w:tabs>
          <w:tab w:val="num" w:pos="3920"/>
        </w:tabs>
        <w:ind w:left="3920" w:hanging="1520"/>
      </w:pPr>
      <w:rPr>
        <w:rFonts w:ascii="Verdana" w:hAnsi="Verdana" w:hint="default"/>
        <w:b w:val="0"/>
        <w:color w:val="0564B3"/>
        <w:position w:val="0"/>
        <w:sz w:val="18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4520"/>
        </w:tabs>
        <w:ind w:left="4520" w:hanging="1720"/>
      </w:pPr>
      <w:rPr>
        <w:rFonts w:ascii="Verdana" w:hAnsi="Verdana" w:hint="default"/>
        <w:b w:val="0"/>
        <w:color w:val="0564B3"/>
        <w:position w:val="0"/>
        <w:sz w:val="18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5160"/>
        </w:tabs>
        <w:ind w:left="5160" w:hanging="1960"/>
      </w:pPr>
      <w:rPr>
        <w:rFonts w:ascii="Verdana" w:hAnsi="Verdana" w:hint="default"/>
        <w:b w:val="0"/>
        <w:color w:val="0564B3"/>
        <w:position w:val="0"/>
        <w:sz w:val="18"/>
      </w:rPr>
    </w:lvl>
    <w:lvl w:ilvl="8">
      <w:start w:val="1"/>
      <w:numFmt w:val="decimal"/>
      <w:lvlRestart w:val="0"/>
      <w:lvlText w:val="%1.%2.%3.%4.%5.%6.%7.%8.%9."/>
      <w:lvlJc w:val="left"/>
      <w:pPr>
        <w:tabs>
          <w:tab w:val="num" w:pos="5760"/>
        </w:tabs>
        <w:ind w:left="5760" w:hanging="2160"/>
      </w:pPr>
      <w:rPr>
        <w:rFonts w:ascii="Verdana" w:hAnsi="Verdana" w:hint="default"/>
        <w:b w:val="0"/>
        <w:color w:val="0564B3"/>
        <w:position w:val="0"/>
        <w:sz w:val="18"/>
      </w:rPr>
    </w:lvl>
  </w:abstractNum>
  <w:abstractNum w:abstractNumId="12">
    <w:nsid w:val="3315756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55242EB"/>
    <w:multiLevelType w:val="multilevel"/>
    <w:tmpl w:val="48CC11C8"/>
    <w:lvl w:ilvl="0">
      <w:start w:val="1"/>
      <w:numFmt w:val="none"/>
      <w:lvlText w:val="l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none"/>
      <w:lvlText w:val="l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 w:val="0"/>
        <w:i w:val="0"/>
        <w:caps w:val="0"/>
        <w:smallCaps w:val="0"/>
        <w:color w:val="FEA706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none"/>
      <w:lvlText w:val="l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decimal"/>
      <w:lvlText w:val="l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/>
        <w:i w:val="0"/>
        <w:caps w:val="0"/>
        <w:smallCaps w:val="0"/>
        <w:color w:val="0564B3"/>
        <w:spacing w:val="0"/>
        <w:w w:val="100"/>
        <w:position w:val="0"/>
        <w:sz w:val="16"/>
        <w:szCs w:val="19"/>
        <w:u w:val="none" w:color="FF3300"/>
      </w:rPr>
    </w:lvl>
    <w:lvl w:ilvl="4">
      <w:start w:val="1"/>
      <w:numFmt w:val="decimal"/>
      <w:lvlText w:val="l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/>
        <w:i w:val="0"/>
        <w: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5">
      <w:start w:val="1"/>
      <w:numFmt w:val="decimal"/>
      <w:lvlText w:val="l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  <w:lvl w:ilvl="6">
      <w:start w:val="1"/>
      <w:numFmt w:val="decimal"/>
      <w:lvlText w:val="l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/>
        <w:i w:val="0"/>
        <w:caps w:val="0"/>
        <w:color w:val="0564B3"/>
        <w:spacing w:val="0"/>
        <w:w w:val="100"/>
        <w:position w:val="0"/>
        <w:sz w:val="16"/>
        <w:szCs w:val="19"/>
        <w:u w:val="none" w:color="71AAFF"/>
      </w:rPr>
    </w:lvl>
    <w:lvl w:ilvl="7">
      <w:start w:val="1"/>
      <w:numFmt w:val="decimal"/>
      <w:lvlText w:val="l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8">
      <w:start w:val="1"/>
      <w:numFmt w:val="decimal"/>
      <w:lvlText w:val="l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</w:abstractNum>
  <w:abstractNum w:abstractNumId="14">
    <w:nsid w:val="358A2BC5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5">
    <w:nsid w:val="3CEE2FE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401D66F0"/>
    <w:multiLevelType w:val="hybridMultilevel"/>
    <w:tmpl w:val="967EC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53556"/>
    <w:multiLevelType w:val="multilevel"/>
    <w:tmpl w:val="E5684FD6"/>
    <w:lvl w:ilvl="0">
      <w:start w:val="1"/>
      <w:numFmt w:val="none"/>
      <w:lvlText w:val="l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none"/>
      <w:lvlText w:val="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 w:val="0"/>
        <w:i w:val="0"/>
        <w:caps w:val="0"/>
        <w:smallCaps w:val="0"/>
        <w:color w:val="FEA706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none"/>
      <w:lvlText w:val="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none"/>
      <w:lvlText w:val="l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FF3300"/>
      </w:rPr>
    </w:lvl>
    <w:lvl w:ilvl="4">
      <w:start w:val="1"/>
      <w:numFmt w:val="decimal"/>
      <w:lvlText w:val="l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/>
        <w:i w:val="0"/>
        <w: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5">
      <w:start w:val="1"/>
      <w:numFmt w:val="decimal"/>
      <w:lvlText w:val="l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  <w:lvl w:ilvl="6">
      <w:start w:val="1"/>
      <w:numFmt w:val="decimal"/>
      <w:lvlText w:val="l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/>
        <w:i w:val="0"/>
        <w:caps w:val="0"/>
        <w:color w:val="0564B3"/>
        <w:spacing w:val="0"/>
        <w:w w:val="100"/>
        <w:position w:val="0"/>
        <w:sz w:val="16"/>
        <w:szCs w:val="19"/>
        <w:u w:val="none" w:color="71AAFF"/>
      </w:rPr>
    </w:lvl>
    <w:lvl w:ilvl="7">
      <w:start w:val="1"/>
      <w:numFmt w:val="decimal"/>
      <w:lvlText w:val="l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8">
      <w:start w:val="1"/>
      <w:numFmt w:val="decimal"/>
      <w:lvlText w:val="l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</w:abstractNum>
  <w:abstractNum w:abstractNumId="18">
    <w:nsid w:val="50772A4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5C80EF6"/>
    <w:multiLevelType w:val="multilevel"/>
    <w:tmpl w:val="37B6C230"/>
    <w:lvl w:ilvl="0">
      <w:start w:val="1"/>
      <w:numFmt w:val="none"/>
      <w:pStyle w:val="dizantikaMarkList"/>
      <w:lvlText w:val="%1l"/>
      <w:lvlJc w:val="left"/>
      <w:pPr>
        <w:tabs>
          <w:tab w:val="num" w:pos="700"/>
        </w:tabs>
        <w:ind w:left="700" w:hanging="300"/>
      </w:pPr>
      <w:rPr>
        <w:rFonts w:ascii="Wingdings" w:hAnsi="Wingdings" w:hint="default"/>
        <w:b w:val="0"/>
        <w:i w:val="0"/>
        <w:caps w:val="0"/>
        <w:smallCaps w:val="0"/>
        <w:color w:val="006C8A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none"/>
      <w:lvlText w:val="%2l"/>
      <w:lvlJc w:val="left"/>
      <w:pPr>
        <w:tabs>
          <w:tab w:val="num" w:pos="1000"/>
        </w:tabs>
        <w:ind w:left="1000" w:hanging="300"/>
      </w:pPr>
      <w:rPr>
        <w:rFonts w:ascii="Wingdings" w:hAnsi="Wingdings" w:hint="default"/>
        <w:b w:val="0"/>
        <w:i w:val="0"/>
        <w:caps w:val="0"/>
        <w:color w:val="A1253E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none"/>
      <w:lvlText w:val="%3l"/>
      <w:lvlJc w:val="left"/>
      <w:pPr>
        <w:tabs>
          <w:tab w:val="num" w:pos="1300"/>
        </w:tabs>
        <w:ind w:left="1300" w:hanging="300"/>
      </w:pPr>
      <w:rPr>
        <w:rFonts w:ascii="Wingdings" w:hAnsi="Wingdings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none"/>
      <w:lvlText w:val="%4l"/>
      <w:lvlJc w:val="left"/>
      <w:pPr>
        <w:tabs>
          <w:tab w:val="num" w:pos="1600"/>
        </w:tabs>
        <w:ind w:left="1600" w:hanging="300"/>
      </w:pPr>
      <w:rPr>
        <w:rFonts w:ascii="Wingdings" w:hAnsi="Wingdings" w:hint="default"/>
        <w:b w:val="0"/>
        <w:i w:val="0"/>
        <w:caps w:val="0"/>
        <w:color w:val="006C8A"/>
        <w:spacing w:val="0"/>
        <w:w w:val="100"/>
        <w:position w:val="0"/>
        <w:sz w:val="14"/>
        <w:szCs w:val="19"/>
        <w:u w:val="none" w:color="FF3300"/>
      </w:rPr>
    </w:lvl>
    <w:lvl w:ilvl="4">
      <w:start w:val="1"/>
      <w:numFmt w:val="none"/>
      <w:lvlText w:val="%5l"/>
      <w:lvlJc w:val="left"/>
      <w:pPr>
        <w:tabs>
          <w:tab w:val="num" w:pos="1900"/>
        </w:tabs>
        <w:ind w:left="1900" w:hanging="300"/>
      </w:pPr>
      <w:rPr>
        <w:rFonts w:ascii="Wingdings" w:hAnsi="Wingdings" w:hint="default"/>
        <w:b w:val="0"/>
        <w:i w:val="0"/>
        <w:caps w:val="0"/>
        <w:color w:val="A1253E"/>
        <w:spacing w:val="0"/>
        <w:w w:val="100"/>
        <w:position w:val="0"/>
        <w:sz w:val="14"/>
        <w:szCs w:val="19"/>
        <w:u w:val="none" w:color="71AAFF"/>
      </w:rPr>
    </w:lvl>
    <w:lvl w:ilvl="5">
      <w:start w:val="1"/>
      <w:numFmt w:val="none"/>
      <w:lvlText w:val="%6l"/>
      <w:lvlJc w:val="left"/>
      <w:pPr>
        <w:tabs>
          <w:tab w:val="num" w:pos="2200"/>
        </w:tabs>
        <w:ind w:left="2200" w:hanging="300"/>
      </w:pPr>
      <w:rPr>
        <w:rFonts w:ascii="Wingdings" w:hAnsi="Wingdings" w:hint="default"/>
        <w:b w:val="0"/>
        <w:i w:val="0"/>
        <w:caps w:val="0"/>
        <w:color w:val="BEBEBE"/>
        <w:spacing w:val="0"/>
        <w:w w:val="100"/>
        <w:position w:val="0"/>
        <w:sz w:val="14"/>
        <w:szCs w:val="19"/>
        <w:u w:val="none" w:color="71AAFF"/>
      </w:rPr>
    </w:lvl>
    <w:lvl w:ilvl="6">
      <w:start w:val="1"/>
      <w:numFmt w:val="none"/>
      <w:lvlText w:val="%7l"/>
      <w:lvlJc w:val="left"/>
      <w:pPr>
        <w:tabs>
          <w:tab w:val="num" w:pos="2500"/>
        </w:tabs>
        <w:ind w:left="2500" w:hanging="300"/>
      </w:pPr>
      <w:rPr>
        <w:rFonts w:ascii="Wingdings" w:hAnsi="Wingdings" w:hint="default"/>
        <w:b w:val="0"/>
        <w:i w:val="0"/>
        <w:caps w:val="0"/>
        <w:color w:val="006C8A"/>
        <w:spacing w:val="0"/>
        <w:w w:val="100"/>
        <w:position w:val="0"/>
        <w:sz w:val="14"/>
        <w:szCs w:val="19"/>
        <w:u w:val="none" w:color="71AAFF"/>
      </w:rPr>
    </w:lvl>
    <w:lvl w:ilvl="7">
      <w:start w:val="1"/>
      <w:numFmt w:val="none"/>
      <w:lvlText w:val="%8l"/>
      <w:lvlJc w:val="left"/>
      <w:pPr>
        <w:tabs>
          <w:tab w:val="num" w:pos="2800"/>
        </w:tabs>
        <w:ind w:left="2800" w:hanging="300"/>
      </w:pPr>
      <w:rPr>
        <w:rFonts w:ascii="Wingdings" w:hAnsi="Wingdings" w:hint="default"/>
        <w:b w:val="0"/>
        <w:i w:val="0"/>
        <w:caps w:val="0"/>
        <w:color w:val="A1253E"/>
        <w:spacing w:val="0"/>
        <w:w w:val="100"/>
        <w:position w:val="0"/>
        <w:sz w:val="14"/>
        <w:szCs w:val="19"/>
        <w:u w:val="none" w:color="71AAFF"/>
      </w:rPr>
    </w:lvl>
    <w:lvl w:ilvl="8">
      <w:start w:val="1"/>
      <w:numFmt w:val="none"/>
      <w:lvlText w:val="%9l"/>
      <w:lvlJc w:val="left"/>
      <w:pPr>
        <w:tabs>
          <w:tab w:val="num" w:pos="3100"/>
        </w:tabs>
        <w:ind w:left="3100" w:hanging="300"/>
      </w:pPr>
      <w:rPr>
        <w:rFonts w:ascii="Wingdings" w:hAnsi="Wingdings" w:hint="default"/>
        <w:b w:val="0"/>
        <w:i w:val="0"/>
        <w:caps w:val="0"/>
        <w:color w:val="BEBEBE"/>
        <w:spacing w:val="0"/>
        <w:w w:val="100"/>
        <w:position w:val="0"/>
        <w:sz w:val="14"/>
        <w:szCs w:val="19"/>
        <w:u w:val="none" w:color="71AAFF"/>
      </w:rPr>
    </w:lvl>
  </w:abstractNum>
  <w:abstractNum w:abstractNumId="20">
    <w:nsid w:val="58C67F4E"/>
    <w:multiLevelType w:val="multilevel"/>
    <w:tmpl w:val="D10C4894"/>
    <w:lvl w:ilvl="0">
      <w:start w:val="1"/>
      <w:numFmt w:val="decimal"/>
      <w:lvlText w:val="l"/>
      <w:lvlJc w:val="left"/>
      <w:pPr>
        <w:tabs>
          <w:tab w:val="num" w:pos="700"/>
        </w:tabs>
        <w:ind w:left="700" w:hanging="300"/>
      </w:pPr>
      <w:rPr>
        <w:rFonts w:ascii="Wingdings" w:hAnsi="Wingdings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lowerLetter"/>
      <w:lvlText w:val="l"/>
      <w:lvlJc w:val="left"/>
      <w:pPr>
        <w:tabs>
          <w:tab w:val="num" w:pos="1000"/>
        </w:tabs>
        <w:ind w:left="1000" w:hanging="300"/>
      </w:pPr>
      <w:rPr>
        <w:rFonts w:ascii="Wingdings" w:hAnsi="Wingdings" w:hint="default"/>
        <w:b w:val="0"/>
        <w:i w:val="0"/>
        <w:caps w:val="0"/>
        <w:color w:val="FEA706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lowerRoman"/>
      <w:lvlText w:val="l"/>
      <w:lvlJc w:val="left"/>
      <w:pPr>
        <w:tabs>
          <w:tab w:val="num" w:pos="1300"/>
        </w:tabs>
        <w:ind w:left="1300" w:hanging="300"/>
      </w:pPr>
      <w:rPr>
        <w:rFonts w:ascii="Wingdings" w:hAnsi="Wingdings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decimal"/>
      <w:lvlText w:val="l"/>
      <w:lvlJc w:val="left"/>
      <w:pPr>
        <w:tabs>
          <w:tab w:val="num" w:pos="1600"/>
        </w:tabs>
        <w:ind w:left="1600" w:hanging="300"/>
      </w:pPr>
      <w:rPr>
        <w:rFonts w:ascii="Wingdings" w:hAnsi="Wingdings" w:hint="default"/>
        <w:b w:val="0"/>
        <w:i w:val="0"/>
        <w:caps w:val="0"/>
        <w:color w:val="0564B3"/>
        <w:spacing w:val="0"/>
        <w:w w:val="100"/>
        <w:position w:val="0"/>
        <w:sz w:val="14"/>
        <w:szCs w:val="19"/>
        <w:u w:val="none" w:color="FF3300"/>
      </w:rPr>
    </w:lvl>
    <w:lvl w:ilvl="4">
      <w:start w:val="1"/>
      <w:numFmt w:val="lowerLetter"/>
      <w:lvlText w:val="l"/>
      <w:lvlJc w:val="left"/>
      <w:pPr>
        <w:tabs>
          <w:tab w:val="num" w:pos="1900"/>
        </w:tabs>
        <w:ind w:left="1900" w:hanging="300"/>
      </w:pPr>
      <w:rPr>
        <w:rFonts w:ascii="Wingdings" w:hAnsi="Wingdings" w:hint="default"/>
        <w:b w:val="0"/>
        <w:i w:val="0"/>
        <w:caps w:val="0"/>
        <w:color w:val="FEA706"/>
        <w:spacing w:val="0"/>
        <w:w w:val="100"/>
        <w:position w:val="0"/>
        <w:sz w:val="14"/>
        <w:szCs w:val="19"/>
        <w:u w:val="none" w:color="71AAFF"/>
      </w:rPr>
    </w:lvl>
    <w:lvl w:ilvl="5">
      <w:start w:val="1"/>
      <w:numFmt w:val="lowerRoman"/>
      <w:lvlText w:val="l"/>
      <w:lvlJc w:val="left"/>
      <w:pPr>
        <w:tabs>
          <w:tab w:val="num" w:pos="2200"/>
        </w:tabs>
        <w:ind w:left="2200" w:hanging="300"/>
      </w:pPr>
      <w:rPr>
        <w:rFonts w:ascii="Wingdings" w:hAnsi="Wingdings" w:hint="default"/>
        <w:b w:val="0"/>
        <w:i w:val="0"/>
        <w:caps w:val="0"/>
        <w:color w:val="BEBEBE"/>
        <w:spacing w:val="0"/>
        <w:w w:val="100"/>
        <w:position w:val="0"/>
        <w:sz w:val="14"/>
        <w:szCs w:val="19"/>
        <w:u w:val="none" w:color="71AAFF"/>
      </w:rPr>
    </w:lvl>
    <w:lvl w:ilvl="6">
      <w:start w:val="1"/>
      <w:numFmt w:val="decimal"/>
      <w:lvlText w:val="l"/>
      <w:lvlJc w:val="left"/>
      <w:pPr>
        <w:tabs>
          <w:tab w:val="num" w:pos="2500"/>
        </w:tabs>
        <w:ind w:left="2500" w:hanging="300"/>
      </w:pPr>
      <w:rPr>
        <w:rFonts w:ascii="Wingdings" w:hAnsi="Wingdings" w:hint="default"/>
        <w:b w:val="0"/>
        <w:i w:val="0"/>
        <w:caps w:val="0"/>
        <w:color w:val="0564B3"/>
        <w:spacing w:val="0"/>
        <w:w w:val="100"/>
        <w:position w:val="0"/>
        <w:sz w:val="14"/>
        <w:szCs w:val="19"/>
        <w:u w:val="none" w:color="71AAFF"/>
      </w:rPr>
    </w:lvl>
    <w:lvl w:ilvl="7">
      <w:start w:val="1"/>
      <w:numFmt w:val="lowerLetter"/>
      <w:lvlText w:val="l"/>
      <w:lvlJc w:val="left"/>
      <w:pPr>
        <w:tabs>
          <w:tab w:val="num" w:pos="2800"/>
        </w:tabs>
        <w:ind w:left="2800" w:hanging="300"/>
      </w:pPr>
      <w:rPr>
        <w:rFonts w:ascii="Wingdings" w:hAnsi="Wingdings" w:hint="default"/>
        <w:b w:val="0"/>
        <w:i w:val="0"/>
        <w:caps w:val="0"/>
        <w:color w:val="FEA706"/>
        <w:spacing w:val="0"/>
        <w:w w:val="100"/>
        <w:position w:val="0"/>
        <w:sz w:val="14"/>
        <w:szCs w:val="19"/>
        <w:u w:val="none" w:color="71AAFF"/>
      </w:rPr>
    </w:lvl>
    <w:lvl w:ilvl="8">
      <w:start w:val="1"/>
      <w:numFmt w:val="lowerRoman"/>
      <w:lvlText w:val="l"/>
      <w:lvlJc w:val="left"/>
      <w:pPr>
        <w:tabs>
          <w:tab w:val="num" w:pos="3100"/>
        </w:tabs>
        <w:ind w:left="3100" w:hanging="300"/>
      </w:pPr>
      <w:rPr>
        <w:rFonts w:ascii="Wingdings" w:hAnsi="Wingdings" w:hint="default"/>
        <w:b w:val="0"/>
        <w:i w:val="0"/>
        <w:caps w:val="0"/>
        <w:color w:val="BEBEBE"/>
        <w:spacing w:val="0"/>
        <w:w w:val="100"/>
        <w:position w:val="0"/>
        <w:sz w:val="14"/>
        <w:szCs w:val="19"/>
        <w:u w:val="none" w:color="71AAFF"/>
      </w:rPr>
    </w:lvl>
  </w:abstractNum>
  <w:abstractNum w:abstractNumId="21">
    <w:nsid w:val="5AF376F6"/>
    <w:multiLevelType w:val="multilevel"/>
    <w:tmpl w:val="58F891C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5E716BE0"/>
    <w:multiLevelType w:val="multilevel"/>
    <w:tmpl w:val="21645478"/>
    <w:lvl w:ilvl="0">
      <w:start w:val="1"/>
      <w:numFmt w:val="decimal"/>
      <w:pStyle w:val="dizantikaNumList"/>
      <w:lvlText w:val="%1."/>
      <w:lvlJc w:val="left"/>
      <w:pPr>
        <w:tabs>
          <w:tab w:val="num" w:pos="800"/>
        </w:tabs>
        <w:ind w:left="800" w:hanging="400"/>
      </w:pPr>
      <w:rPr>
        <w:rFonts w:ascii="Calibri" w:hAnsi="Calibri" w:hint="default"/>
        <w:b w:val="0"/>
        <w:i w:val="0"/>
        <w:color w:val="006C8A"/>
        <w:position w:val="0"/>
        <w:sz w:val="22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420"/>
        </w:tabs>
        <w:ind w:left="1420" w:hanging="620"/>
      </w:pPr>
      <w:rPr>
        <w:rFonts w:ascii="Calibri" w:hAnsi="Calibri" w:hint="default"/>
        <w:b w:val="0"/>
        <w:i w:val="0"/>
        <w:color w:val="006C8A"/>
        <w:position w:val="0"/>
        <w:sz w:val="22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2040"/>
        </w:tabs>
        <w:ind w:left="2040" w:hanging="840"/>
      </w:pPr>
      <w:rPr>
        <w:rFonts w:ascii="Calibri" w:hAnsi="Calibri" w:hint="default"/>
        <w:b w:val="0"/>
        <w:i w:val="0"/>
        <w:color w:val="006C8A"/>
        <w:position w:val="0"/>
        <w:sz w:val="22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660"/>
        </w:tabs>
        <w:ind w:left="2660" w:hanging="1060"/>
      </w:pPr>
      <w:rPr>
        <w:rFonts w:ascii="Calibri" w:hAnsi="Calibri" w:hint="default"/>
        <w:b w:val="0"/>
        <w:i w:val="0"/>
        <w:color w:val="006C8A"/>
        <w:position w:val="0"/>
        <w:sz w:val="22"/>
      </w:rPr>
    </w:lvl>
    <w:lvl w:ilvl="4">
      <w:start w:val="1"/>
      <w:numFmt w:val="decimal"/>
      <w:lvlRestart w:val="0"/>
      <w:lvlText w:val="%1.%2.%3.%4.%5."/>
      <w:lvlJc w:val="left"/>
      <w:pPr>
        <w:tabs>
          <w:tab w:val="num" w:pos="3280"/>
        </w:tabs>
        <w:ind w:left="3280" w:hanging="1280"/>
      </w:pPr>
      <w:rPr>
        <w:rFonts w:ascii="Calibri" w:hAnsi="Calibri" w:hint="default"/>
        <w:b w:val="0"/>
        <w:i w:val="0"/>
        <w:color w:val="006C8A"/>
        <w:position w:val="0"/>
        <w:sz w:val="22"/>
      </w:rPr>
    </w:lvl>
    <w:lvl w:ilvl="5">
      <w:start w:val="1"/>
      <w:numFmt w:val="decimal"/>
      <w:lvlRestart w:val="0"/>
      <w:lvlText w:val="%1.%2.%3.%4.%5.%6."/>
      <w:lvlJc w:val="left"/>
      <w:pPr>
        <w:tabs>
          <w:tab w:val="num" w:pos="3920"/>
        </w:tabs>
        <w:ind w:left="3920" w:hanging="1520"/>
      </w:pPr>
      <w:rPr>
        <w:rFonts w:ascii="Calibri" w:hAnsi="Calibri" w:hint="default"/>
        <w:b w:val="0"/>
        <w:i w:val="0"/>
        <w:color w:val="006C8A"/>
        <w:position w:val="0"/>
        <w:sz w:val="22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4520"/>
        </w:tabs>
        <w:ind w:left="4520" w:hanging="1720"/>
      </w:pPr>
      <w:rPr>
        <w:rFonts w:ascii="Calibri" w:hAnsi="Calibri" w:hint="default"/>
        <w:b w:val="0"/>
        <w:i w:val="0"/>
        <w:color w:val="006C8A"/>
        <w:position w:val="0"/>
        <w:sz w:val="22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5160"/>
        </w:tabs>
        <w:ind w:left="5160" w:hanging="1960"/>
      </w:pPr>
      <w:rPr>
        <w:rFonts w:ascii="Calibri" w:hAnsi="Calibri" w:hint="default"/>
        <w:b w:val="0"/>
        <w:i w:val="0"/>
        <w:color w:val="006C8A"/>
        <w:position w:val="0"/>
        <w:sz w:val="22"/>
      </w:rPr>
    </w:lvl>
    <w:lvl w:ilvl="8">
      <w:start w:val="1"/>
      <w:numFmt w:val="decimal"/>
      <w:lvlRestart w:val="0"/>
      <w:lvlText w:val="%1.%2.%3.%4.%5.%6.%7.%8.%9."/>
      <w:lvlJc w:val="left"/>
      <w:pPr>
        <w:tabs>
          <w:tab w:val="num" w:pos="5760"/>
        </w:tabs>
        <w:ind w:left="5760" w:hanging="2160"/>
      </w:pPr>
      <w:rPr>
        <w:rFonts w:ascii="Calibri" w:hAnsi="Calibri" w:hint="default"/>
        <w:b w:val="0"/>
        <w:i w:val="0"/>
        <w:color w:val="006C8A"/>
        <w:position w:val="0"/>
        <w:sz w:val="22"/>
      </w:rPr>
    </w:lvl>
  </w:abstractNum>
  <w:abstractNum w:abstractNumId="23">
    <w:nsid w:val="60E91F76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6372520E"/>
    <w:multiLevelType w:val="multilevel"/>
    <w:tmpl w:val="E90AB95E"/>
    <w:lvl w:ilvl="0">
      <w:start w:val="1"/>
      <w:numFmt w:val="none"/>
      <w:lvlText w:val="l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none"/>
      <w:lvlText w:val="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 w:val="0"/>
        <w:i w:val="0"/>
        <w:caps w:val="0"/>
        <w:smallCaps w:val="0"/>
        <w:color w:val="FEA706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none"/>
      <w:lvlText w:val="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none"/>
      <w:lvlText w:val="l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 w:val="0"/>
        <w:i w:val="0"/>
        <w:caps w:val="0"/>
        <w:smallCaps w:val="0"/>
        <w:color w:val="0564B3"/>
        <w:spacing w:val="0"/>
        <w:w w:val="100"/>
        <w:position w:val="0"/>
        <w:sz w:val="14"/>
        <w:szCs w:val="19"/>
        <w:u w:val="none" w:color="FF3300"/>
      </w:rPr>
    </w:lvl>
    <w:lvl w:ilvl="4">
      <w:start w:val="1"/>
      <w:numFmt w:val="none"/>
      <w:lvlText w:val="l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 w:val="0"/>
        <w:i w:val="0"/>
        <w:caps w:val="0"/>
        <w:color w:val="FEA706"/>
        <w:spacing w:val="0"/>
        <w:w w:val="100"/>
        <w:position w:val="0"/>
        <w:sz w:val="14"/>
        <w:szCs w:val="19"/>
        <w:u w:val="none" w:color="71AAFF"/>
      </w:rPr>
    </w:lvl>
    <w:lvl w:ilvl="5">
      <w:start w:val="1"/>
      <w:numFmt w:val="none"/>
      <w:lvlText w:val="l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 w:val="0"/>
        <w:i w:val="0"/>
        <w:caps w:val="0"/>
        <w:color w:val="808080"/>
        <w:spacing w:val="0"/>
        <w:w w:val="100"/>
        <w:position w:val="0"/>
        <w:sz w:val="14"/>
        <w:szCs w:val="19"/>
        <w:u w:val="none" w:color="71AAFF"/>
      </w:rPr>
    </w:lvl>
    <w:lvl w:ilvl="6">
      <w:start w:val="1"/>
      <w:numFmt w:val="none"/>
      <w:lvlText w:val="l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 w:val="0"/>
        <w:i w:val="0"/>
        <w:caps w:val="0"/>
        <w:color w:val="0564B3"/>
        <w:spacing w:val="0"/>
        <w:w w:val="100"/>
        <w:position w:val="0"/>
        <w:sz w:val="14"/>
        <w:szCs w:val="19"/>
        <w:u w:val="none" w:color="71AAFF"/>
      </w:rPr>
    </w:lvl>
    <w:lvl w:ilvl="7">
      <w:start w:val="1"/>
      <w:numFmt w:val="decimal"/>
      <w:lvlText w:val="l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/>
        <w:i w:val="0"/>
        <w:caps w:val="0"/>
        <w:smallCaps w:val="0"/>
        <w:color w:val="FEA706"/>
        <w:spacing w:val="0"/>
        <w:w w:val="100"/>
        <w:position w:val="0"/>
        <w:sz w:val="16"/>
        <w:szCs w:val="19"/>
        <w:u w:val="none" w:color="71AAFF"/>
      </w:rPr>
    </w:lvl>
    <w:lvl w:ilvl="8">
      <w:start w:val="1"/>
      <w:numFmt w:val="decimal"/>
      <w:lvlText w:val="l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/>
        <w:i w:val="0"/>
        <w:caps w:val="0"/>
        <w:color w:val="808080"/>
        <w:spacing w:val="0"/>
        <w:w w:val="100"/>
        <w:position w:val="0"/>
        <w:sz w:val="16"/>
        <w:szCs w:val="19"/>
        <w:u w:val="none" w:color="71AAFF"/>
      </w:rPr>
    </w:lvl>
  </w:abstractNum>
  <w:abstractNum w:abstractNumId="25">
    <w:nsid w:val="689F744D"/>
    <w:multiLevelType w:val="multilevel"/>
    <w:tmpl w:val="67D61002"/>
    <w:lvl w:ilvl="0">
      <w:start w:val="1"/>
      <w:numFmt w:val="none"/>
      <w:pStyle w:val="dizantikaTableList"/>
      <w:lvlText w:val=""/>
      <w:lvlJc w:val="left"/>
      <w:pPr>
        <w:tabs>
          <w:tab w:val="num" w:pos="300"/>
        </w:tabs>
        <w:ind w:left="300" w:hanging="300"/>
      </w:pPr>
      <w:rPr>
        <w:rFonts w:ascii="Wingdings" w:hAnsi="Wingdings" w:cs="Arial" w:hint="default"/>
        <w:b w:val="0"/>
        <w:i w:val="0"/>
        <w:caps w:val="0"/>
        <w:smallCaps w:val="0"/>
        <w:color w:val="006C8A"/>
        <w:spacing w:val="0"/>
        <w:w w:val="100"/>
        <w:position w:val="0"/>
        <w:sz w:val="14"/>
        <w:szCs w:val="19"/>
        <w:u w:val="none" w:color="DA251D"/>
      </w:rPr>
    </w:lvl>
    <w:lvl w:ilvl="1">
      <w:start w:val="1"/>
      <w:numFmt w:val="none"/>
      <w:lvlText w:val=""/>
      <w:lvlJc w:val="left"/>
      <w:pPr>
        <w:tabs>
          <w:tab w:val="num" w:pos="600"/>
        </w:tabs>
        <w:ind w:left="600" w:hanging="300"/>
      </w:pPr>
      <w:rPr>
        <w:rFonts w:ascii="Wingdings" w:hAnsi="Wingdings" w:cs="Arial" w:hint="default"/>
        <w:b w:val="0"/>
        <w:i w:val="0"/>
        <w:caps w:val="0"/>
        <w:smallCaps w:val="0"/>
        <w:color w:val="A1253E"/>
        <w:spacing w:val="0"/>
        <w:w w:val="100"/>
        <w:position w:val="0"/>
        <w:sz w:val="14"/>
        <w:szCs w:val="19"/>
        <w:u w:val="none" w:color="003399"/>
      </w:rPr>
    </w:lvl>
    <w:lvl w:ilvl="2">
      <w:start w:val="1"/>
      <w:numFmt w:val="none"/>
      <w:lvlText w:val=""/>
      <w:lvlJc w:val="left"/>
      <w:pPr>
        <w:tabs>
          <w:tab w:val="num" w:pos="900"/>
        </w:tabs>
        <w:ind w:left="900" w:hanging="300"/>
      </w:pPr>
      <w:rPr>
        <w:rFonts w:ascii="Wingdings" w:hAnsi="Wingdings" w:cs="Arial" w:hint="default"/>
        <w:b w:val="0"/>
        <w:i w:val="0"/>
        <w:color w:val="BEBEBE"/>
        <w:spacing w:val="0"/>
        <w:w w:val="100"/>
        <w:position w:val="0"/>
        <w:sz w:val="14"/>
        <w:szCs w:val="19"/>
        <w:u w:val="none" w:color="FF3300"/>
      </w:rPr>
    </w:lvl>
    <w:lvl w:ilvl="3">
      <w:start w:val="1"/>
      <w:numFmt w:val="none"/>
      <w:lvlText w:val=""/>
      <w:lvlJc w:val="left"/>
      <w:pPr>
        <w:tabs>
          <w:tab w:val="num" w:pos="1200"/>
        </w:tabs>
        <w:ind w:left="1200" w:hanging="300"/>
      </w:pPr>
      <w:rPr>
        <w:rFonts w:ascii="Wingdings" w:hAnsi="Wingdings" w:cs="Arial" w:hint="default"/>
        <w:b w:val="0"/>
        <w:i w:val="0"/>
        <w:caps w:val="0"/>
        <w:smallCaps w:val="0"/>
        <w:color w:val="006C8A"/>
        <w:spacing w:val="0"/>
        <w:w w:val="100"/>
        <w:position w:val="0"/>
        <w:sz w:val="14"/>
        <w:szCs w:val="19"/>
        <w:u w:val="none" w:color="FF3300"/>
      </w:rPr>
    </w:lvl>
    <w:lvl w:ilvl="4">
      <w:start w:val="1"/>
      <w:numFmt w:val="none"/>
      <w:lvlText w:val=""/>
      <w:lvlJc w:val="left"/>
      <w:pPr>
        <w:tabs>
          <w:tab w:val="num" w:pos="1500"/>
        </w:tabs>
        <w:ind w:left="1500" w:hanging="300"/>
      </w:pPr>
      <w:rPr>
        <w:rFonts w:ascii="Wingdings" w:hAnsi="Wingdings" w:cs="Arial" w:hint="default"/>
        <w:b w:val="0"/>
        <w:i w:val="0"/>
        <w:caps w:val="0"/>
        <w:color w:val="A1253E"/>
        <w:spacing w:val="0"/>
        <w:w w:val="100"/>
        <w:position w:val="0"/>
        <w:sz w:val="14"/>
        <w:szCs w:val="19"/>
        <w:u w:val="none" w:color="71AAFF"/>
      </w:rPr>
    </w:lvl>
    <w:lvl w:ilvl="5">
      <w:start w:val="1"/>
      <w:numFmt w:val="none"/>
      <w:lvlText w:val=""/>
      <w:lvlJc w:val="left"/>
      <w:pPr>
        <w:tabs>
          <w:tab w:val="num" w:pos="1800"/>
        </w:tabs>
        <w:ind w:left="1800" w:hanging="300"/>
      </w:pPr>
      <w:rPr>
        <w:rFonts w:ascii="Wingdings" w:hAnsi="Wingdings" w:cs="Arial" w:hint="default"/>
        <w:b w:val="0"/>
        <w:i w:val="0"/>
        <w:caps w:val="0"/>
        <w:color w:val="808080"/>
        <w:spacing w:val="0"/>
        <w:w w:val="100"/>
        <w:position w:val="0"/>
        <w:sz w:val="14"/>
        <w:szCs w:val="19"/>
        <w:u w:val="none" w:color="71AAFF"/>
      </w:rPr>
    </w:lvl>
    <w:lvl w:ilvl="6">
      <w:start w:val="1"/>
      <w:numFmt w:val="none"/>
      <w:lvlText w:val=""/>
      <w:lvlJc w:val="left"/>
      <w:pPr>
        <w:tabs>
          <w:tab w:val="num" w:pos="2100"/>
        </w:tabs>
        <w:ind w:left="2100" w:hanging="300"/>
      </w:pPr>
      <w:rPr>
        <w:rFonts w:ascii="Wingdings" w:hAnsi="Wingdings" w:cs="Arial" w:hint="default"/>
        <w:b w:val="0"/>
        <w:i w:val="0"/>
        <w:caps w:val="0"/>
        <w:color w:val="006C8A"/>
        <w:spacing w:val="0"/>
        <w:w w:val="100"/>
        <w:position w:val="0"/>
        <w:sz w:val="14"/>
        <w:szCs w:val="19"/>
        <w:u w:val="none" w:color="71AAFF"/>
      </w:rPr>
    </w:lvl>
    <w:lvl w:ilvl="7">
      <w:start w:val="1"/>
      <w:numFmt w:val="none"/>
      <w:lvlText w:val=""/>
      <w:lvlJc w:val="left"/>
      <w:pPr>
        <w:tabs>
          <w:tab w:val="num" w:pos="2400"/>
        </w:tabs>
        <w:ind w:left="2400" w:hanging="300"/>
      </w:pPr>
      <w:rPr>
        <w:rFonts w:ascii="Wingdings" w:hAnsi="Wingdings" w:cs="Arial" w:hint="default"/>
        <w:b w:val="0"/>
        <w:i w:val="0"/>
        <w:caps w:val="0"/>
        <w:smallCaps w:val="0"/>
        <w:color w:val="A1253E"/>
        <w:spacing w:val="0"/>
        <w:w w:val="100"/>
        <w:position w:val="0"/>
        <w:sz w:val="14"/>
        <w:szCs w:val="19"/>
        <w:u w:val="none" w:color="71AAFF"/>
      </w:rPr>
    </w:lvl>
    <w:lvl w:ilvl="8">
      <w:start w:val="1"/>
      <w:numFmt w:val="none"/>
      <w:lvlText w:val=""/>
      <w:lvlJc w:val="left"/>
      <w:pPr>
        <w:tabs>
          <w:tab w:val="num" w:pos="2700"/>
        </w:tabs>
        <w:ind w:left="2700" w:hanging="300"/>
      </w:pPr>
      <w:rPr>
        <w:rFonts w:ascii="Wingdings" w:hAnsi="Wingdings" w:cs="Arial" w:hint="default"/>
        <w:b w:val="0"/>
        <w:i w:val="0"/>
        <w:caps w:val="0"/>
        <w:color w:val="808080"/>
        <w:spacing w:val="0"/>
        <w:w w:val="100"/>
        <w:position w:val="0"/>
        <w:sz w:val="14"/>
        <w:szCs w:val="19"/>
        <w:u w:val="none" w:color="71AAFF"/>
      </w:rPr>
    </w:lvl>
  </w:abstractNum>
  <w:abstractNum w:abstractNumId="26">
    <w:nsid w:val="6DDB304C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>
    <w:nsid w:val="7CBE4ABA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7"/>
  </w:num>
  <w:num w:numId="2">
    <w:abstractNumId w:val="21"/>
  </w:num>
  <w:num w:numId="3">
    <w:abstractNumId w:val="14"/>
  </w:num>
  <w:num w:numId="4">
    <w:abstractNumId w:val="25"/>
  </w:num>
  <w:num w:numId="5">
    <w:abstractNumId w:val="19"/>
  </w:num>
  <w:num w:numId="6">
    <w:abstractNumId w:val="9"/>
  </w:num>
  <w:num w:numId="7">
    <w:abstractNumId w:val="11"/>
  </w:num>
  <w:num w:numId="8">
    <w:abstractNumId w:val="10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2"/>
  </w:num>
  <w:num w:numId="17">
    <w:abstractNumId w:val="27"/>
  </w:num>
  <w:num w:numId="18">
    <w:abstractNumId w:val="26"/>
  </w:num>
  <w:num w:numId="19">
    <w:abstractNumId w:val="8"/>
  </w:num>
  <w:num w:numId="20">
    <w:abstractNumId w:val="13"/>
  </w:num>
  <w:num w:numId="21">
    <w:abstractNumId w:val="17"/>
  </w:num>
  <w:num w:numId="22">
    <w:abstractNumId w:val="24"/>
  </w:num>
  <w:num w:numId="23">
    <w:abstractNumId w:val="15"/>
  </w:num>
  <w:num w:numId="24">
    <w:abstractNumId w:val="18"/>
  </w:num>
  <w:num w:numId="25">
    <w:abstractNumId w:val="12"/>
  </w:num>
  <w:num w:numId="26">
    <w:abstractNumId w:val="20"/>
  </w:num>
  <w:num w:numId="27">
    <w:abstractNumId w:val="23"/>
  </w:num>
  <w:num w:numId="28">
    <w:abstractNumId w:val="1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ru-RU" w:vendorID="1" w:dllVersion="512" w:checkStyle="1"/>
  <w:proofState w:spelling="clean" w:grammar="clean"/>
  <w:attachedTemplate r:id="rId1"/>
  <w:stylePaneFormatFilter w:val="0004"/>
  <w:revisionView w:markup="0" w:comments="0" w:insDel="0" w:formatting="0" w:inkAnnotations="0"/>
  <w:doNotTrackMoves/>
  <w:defaultTabStop w:val="708"/>
  <w:noPunctuationKerning/>
  <w:characterSpacingControl w:val="doNotCompress"/>
  <w:hdrShapeDefaults>
    <o:shapedefaults v:ext="edit" spidmax="3074">
      <o:colormru v:ext="edit" colors="#a1253e,#d4445f,#e799a8,#d5c581,#d58981,#6fdf4a,#729ccd,#ddd"/>
      <o:colormenu v:ext="edit" shadowcolor="none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4413"/>
    <w:rsid w:val="0000360E"/>
    <w:rsid w:val="00003FCE"/>
    <w:rsid w:val="00011C6D"/>
    <w:rsid w:val="0001392B"/>
    <w:rsid w:val="0001472A"/>
    <w:rsid w:val="00022F09"/>
    <w:rsid w:val="00023499"/>
    <w:rsid w:val="00027465"/>
    <w:rsid w:val="00027C96"/>
    <w:rsid w:val="0003268F"/>
    <w:rsid w:val="00033238"/>
    <w:rsid w:val="000337B4"/>
    <w:rsid w:val="00034301"/>
    <w:rsid w:val="00035B2A"/>
    <w:rsid w:val="00035C84"/>
    <w:rsid w:val="00040051"/>
    <w:rsid w:val="00041B72"/>
    <w:rsid w:val="00042AAA"/>
    <w:rsid w:val="000438AC"/>
    <w:rsid w:val="00044B01"/>
    <w:rsid w:val="00051BBB"/>
    <w:rsid w:val="000523EC"/>
    <w:rsid w:val="0005277A"/>
    <w:rsid w:val="00052E12"/>
    <w:rsid w:val="0006003D"/>
    <w:rsid w:val="0006458C"/>
    <w:rsid w:val="00065CB5"/>
    <w:rsid w:val="000729D1"/>
    <w:rsid w:val="000757ED"/>
    <w:rsid w:val="00075E52"/>
    <w:rsid w:val="00077A78"/>
    <w:rsid w:val="00080FA2"/>
    <w:rsid w:val="00082B7E"/>
    <w:rsid w:val="000839FE"/>
    <w:rsid w:val="00084F47"/>
    <w:rsid w:val="00087BCC"/>
    <w:rsid w:val="0009480F"/>
    <w:rsid w:val="00095281"/>
    <w:rsid w:val="0009678D"/>
    <w:rsid w:val="000A08D6"/>
    <w:rsid w:val="000A34F0"/>
    <w:rsid w:val="000A396D"/>
    <w:rsid w:val="000A4A52"/>
    <w:rsid w:val="000A6C08"/>
    <w:rsid w:val="000B0E0E"/>
    <w:rsid w:val="000B17CA"/>
    <w:rsid w:val="000B17CD"/>
    <w:rsid w:val="000B41FC"/>
    <w:rsid w:val="000B5AFE"/>
    <w:rsid w:val="000B6E5E"/>
    <w:rsid w:val="000B791B"/>
    <w:rsid w:val="000C00D1"/>
    <w:rsid w:val="000C0E13"/>
    <w:rsid w:val="000C2274"/>
    <w:rsid w:val="000C4413"/>
    <w:rsid w:val="000C70F1"/>
    <w:rsid w:val="000D1EF5"/>
    <w:rsid w:val="000D3297"/>
    <w:rsid w:val="000D3437"/>
    <w:rsid w:val="000D366F"/>
    <w:rsid w:val="000D4487"/>
    <w:rsid w:val="000D4AF3"/>
    <w:rsid w:val="000D6769"/>
    <w:rsid w:val="000D6BD9"/>
    <w:rsid w:val="000E0B44"/>
    <w:rsid w:val="000E0F45"/>
    <w:rsid w:val="000E5E98"/>
    <w:rsid w:val="000F26B7"/>
    <w:rsid w:val="000F3B4A"/>
    <w:rsid w:val="00100E38"/>
    <w:rsid w:val="0010113D"/>
    <w:rsid w:val="001011CD"/>
    <w:rsid w:val="00101D93"/>
    <w:rsid w:val="00105DB4"/>
    <w:rsid w:val="001078AF"/>
    <w:rsid w:val="00111403"/>
    <w:rsid w:val="001115D7"/>
    <w:rsid w:val="00111C75"/>
    <w:rsid w:val="00113A58"/>
    <w:rsid w:val="0012030E"/>
    <w:rsid w:val="00123A9C"/>
    <w:rsid w:val="00125396"/>
    <w:rsid w:val="0012659E"/>
    <w:rsid w:val="00130C58"/>
    <w:rsid w:val="00131C25"/>
    <w:rsid w:val="00132EAA"/>
    <w:rsid w:val="00132F24"/>
    <w:rsid w:val="0013738F"/>
    <w:rsid w:val="001424FF"/>
    <w:rsid w:val="001444F5"/>
    <w:rsid w:val="001458C6"/>
    <w:rsid w:val="00151E7A"/>
    <w:rsid w:val="00152755"/>
    <w:rsid w:val="00157B7C"/>
    <w:rsid w:val="00161253"/>
    <w:rsid w:val="00162284"/>
    <w:rsid w:val="00162AAF"/>
    <w:rsid w:val="0016764A"/>
    <w:rsid w:val="001704D2"/>
    <w:rsid w:val="00170CE6"/>
    <w:rsid w:val="00170CFE"/>
    <w:rsid w:val="00173571"/>
    <w:rsid w:val="001738F3"/>
    <w:rsid w:val="00173AAC"/>
    <w:rsid w:val="00174FAA"/>
    <w:rsid w:val="00175574"/>
    <w:rsid w:val="00177134"/>
    <w:rsid w:val="001773FD"/>
    <w:rsid w:val="00181268"/>
    <w:rsid w:val="0018181F"/>
    <w:rsid w:val="00181DDC"/>
    <w:rsid w:val="001825ED"/>
    <w:rsid w:val="00183128"/>
    <w:rsid w:val="001846A8"/>
    <w:rsid w:val="0018671F"/>
    <w:rsid w:val="00186B9D"/>
    <w:rsid w:val="001874CF"/>
    <w:rsid w:val="00187564"/>
    <w:rsid w:val="001905DC"/>
    <w:rsid w:val="00192787"/>
    <w:rsid w:val="001959B6"/>
    <w:rsid w:val="0019624E"/>
    <w:rsid w:val="001A27CC"/>
    <w:rsid w:val="001A2C63"/>
    <w:rsid w:val="001A5706"/>
    <w:rsid w:val="001B3D62"/>
    <w:rsid w:val="001B5388"/>
    <w:rsid w:val="001B59A4"/>
    <w:rsid w:val="001B5C01"/>
    <w:rsid w:val="001B738B"/>
    <w:rsid w:val="001C1FC5"/>
    <w:rsid w:val="001C39C7"/>
    <w:rsid w:val="001C3D2C"/>
    <w:rsid w:val="001C650E"/>
    <w:rsid w:val="001C7504"/>
    <w:rsid w:val="001D16B6"/>
    <w:rsid w:val="001D34E6"/>
    <w:rsid w:val="001D38E8"/>
    <w:rsid w:val="001D5562"/>
    <w:rsid w:val="001D5830"/>
    <w:rsid w:val="001E1C4B"/>
    <w:rsid w:val="001E1F99"/>
    <w:rsid w:val="001E2A9B"/>
    <w:rsid w:val="001E30D7"/>
    <w:rsid w:val="001E6C70"/>
    <w:rsid w:val="001E7D5F"/>
    <w:rsid w:val="001F05F2"/>
    <w:rsid w:val="001F1A8C"/>
    <w:rsid w:val="001F2528"/>
    <w:rsid w:val="001F597C"/>
    <w:rsid w:val="00201837"/>
    <w:rsid w:val="00202F4B"/>
    <w:rsid w:val="00203CFC"/>
    <w:rsid w:val="0020490E"/>
    <w:rsid w:val="00205084"/>
    <w:rsid w:val="002053BF"/>
    <w:rsid w:val="00207DD6"/>
    <w:rsid w:val="0021040A"/>
    <w:rsid w:val="002132C3"/>
    <w:rsid w:val="00213A9B"/>
    <w:rsid w:val="00215210"/>
    <w:rsid w:val="002167EF"/>
    <w:rsid w:val="00217244"/>
    <w:rsid w:val="00220F6A"/>
    <w:rsid w:val="00224C43"/>
    <w:rsid w:val="00227259"/>
    <w:rsid w:val="002278C6"/>
    <w:rsid w:val="002305CA"/>
    <w:rsid w:val="002401AD"/>
    <w:rsid w:val="00241268"/>
    <w:rsid w:val="0024352C"/>
    <w:rsid w:val="00244102"/>
    <w:rsid w:val="0024570C"/>
    <w:rsid w:val="002504B3"/>
    <w:rsid w:val="00252A52"/>
    <w:rsid w:val="00261316"/>
    <w:rsid w:val="00265EB7"/>
    <w:rsid w:val="00267F36"/>
    <w:rsid w:val="00276ECD"/>
    <w:rsid w:val="00281516"/>
    <w:rsid w:val="00282A56"/>
    <w:rsid w:val="00283FEC"/>
    <w:rsid w:val="00287178"/>
    <w:rsid w:val="00292CE8"/>
    <w:rsid w:val="00292F1A"/>
    <w:rsid w:val="002945B3"/>
    <w:rsid w:val="002A0260"/>
    <w:rsid w:val="002A0627"/>
    <w:rsid w:val="002A4284"/>
    <w:rsid w:val="002A5CA8"/>
    <w:rsid w:val="002A62D7"/>
    <w:rsid w:val="002A6CF4"/>
    <w:rsid w:val="002A791A"/>
    <w:rsid w:val="002B0448"/>
    <w:rsid w:val="002B0A21"/>
    <w:rsid w:val="002B1EA8"/>
    <w:rsid w:val="002B2692"/>
    <w:rsid w:val="002B5C3A"/>
    <w:rsid w:val="002C1629"/>
    <w:rsid w:val="002C3AF3"/>
    <w:rsid w:val="002C5038"/>
    <w:rsid w:val="002C5252"/>
    <w:rsid w:val="002C6C09"/>
    <w:rsid w:val="002D1B51"/>
    <w:rsid w:val="002D1B84"/>
    <w:rsid w:val="002D3FBF"/>
    <w:rsid w:val="002D66E0"/>
    <w:rsid w:val="002E0AE1"/>
    <w:rsid w:val="002E2744"/>
    <w:rsid w:val="002E2825"/>
    <w:rsid w:val="002F7FF5"/>
    <w:rsid w:val="0030154A"/>
    <w:rsid w:val="003064A6"/>
    <w:rsid w:val="0030718E"/>
    <w:rsid w:val="003118A1"/>
    <w:rsid w:val="003136BC"/>
    <w:rsid w:val="00323416"/>
    <w:rsid w:val="0032537C"/>
    <w:rsid w:val="003279E8"/>
    <w:rsid w:val="00330FBA"/>
    <w:rsid w:val="003349B8"/>
    <w:rsid w:val="00340D23"/>
    <w:rsid w:val="00342EE2"/>
    <w:rsid w:val="00344CB2"/>
    <w:rsid w:val="0034728C"/>
    <w:rsid w:val="00352382"/>
    <w:rsid w:val="00354FF9"/>
    <w:rsid w:val="00357144"/>
    <w:rsid w:val="003616CD"/>
    <w:rsid w:val="0036346C"/>
    <w:rsid w:val="00370175"/>
    <w:rsid w:val="00371D27"/>
    <w:rsid w:val="003742AC"/>
    <w:rsid w:val="003742CB"/>
    <w:rsid w:val="00375900"/>
    <w:rsid w:val="00377BD1"/>
    <w:rsid w:val="003802E0"/>
    <w:rsid w:val="003862FF"/>
    <w:rsid w:val="00386BBA"/>
    <w:rsid w:val="00390574"/>
    <w:rsid w:val="00390734"/>
    <w:rsid w:val="00392C57"/>
    <w:rsid w:val="003968E6"/>
    <w:rsid w:val="003A51E9"/>
    <w:rsid w:val="003A567B"/>
    <w:rsid w:val="003A7EA0"/>
    <w:rsid w:val="003B01EB"/>
    <w:rsid w:val="003B3D89"/>
    <w:rsid w:val="003B5B9A"/>
    <w:rsid w:val="003C0306"/>
    <w:rsid w:val="003C35B9"/>
    <w:rsid w:val="003C4D8F"/>
    <w:rsid w:val="003D051F"/>
    <w:rsid w:val="003D0950"/>
    <w:rsid w:val="003D551B"/>
    <w:rsid w:val="003D5AD2"/>
    <w:rsid w:val="003E086B"/>
    <w:rsid w:val="003E117E"/>
    <w:rsid w:val="003E1CA7"/>
    <w:rsid w:val="003E1E05"/>
    <w:rsid w:val="003E4F84"/>
    <w:rsid w:val="003F1BB5"/>
    <w:rsid w:val="003F27BE"/>
    <w:rsid w:val="003F2EA9"/>
    <w:rsid w:val="003F31DE"/>
    <w:rsid w:val="003F39FF"/>
    <w:rsid w:val="003F4A4A"/>
    <w:rsid w:val="003F5A50"/>
    <w:rsid w:val="003F7DDA"/>
    <w:rsid w:val="00400E53"/>
    <w:rsid w:val="00401B6F"/>
    <w:rsid w:val="00402C56"/>
    <w:rsid w:val="00403177"/>
    <w:rsid w:val="00403344"/>
    <w:rsid w:val="004036B8"/>
    <w:rsid w:val="004037B3"/>
    <w:rsid w:val="00403B06"/>
    <w:rsid w:val="004057B5"/>
    <w:rsid w:val="004062AF"/>
    <w:rsid w:val="00407938"/>
    <w:rsid w:val="00407E57"/>
    <w:rsid w:val="0041090C"/>
    <w:rsid w:val="00414205"/>
    <w:rsid w:val="00414567"/>
    <w:rsid w:val="00414EA2"/>
    <w:rsid w:val="00415CEA"/>
    <w:rsid w:val="00420099"/>
    <w:rsid w:val="00421784"/>
    <w:rsid w:val="00421E31"/>
    <w:rsid w:val="004224D6"/>
    <w:rsid w:val="00423A0F"/>
    <w:rsid w:val="00426DB6"/>
    <w:rsid w:val="00430071"/>
    <w:rsid w:val="00430601"/>
    <w:rsid w:val="00433C40"/>
    <w:rsid w:val="0043557D"/>
    <w:rsid w:val="004355BC"/>
    <w:rsid w:val="004366DC"/>
    <w:rsid w:val="004447ED"/>
    <w:rsid w:val="0044514E"/>
    <w:rsid w:val="00446994"/>
    <w:rsid w:val="00446F56"/>
    <w:rsid w:val="00446FF4"/>
    <w:rsid w:val="00447368"/>
    <w:rsid w:val="00450C24"/>
    <w:rsid w:val="00452B3B"/>
    <w:rsid w:val="0045304C"/>
    <w:rsid w:val="00453989"/>
    <w:rsid w:val="00455592"/>
    <w:rsid w:val="00455A46"/>
    <w:rsid w:val="00461F04"/>
    <w:rsid w:val="004646D2"/>
    <w:rsid w:val="004719B7"/>
    <w:rsid w:val="00472927"/>
    <w:rsid w:val="00473609"/>
    <w:rsid w:val="00475551"/>
    <w:rsid w:val="00481D32"/>
    <w:rsid w:val="0048535E"/>
    <w:rsid w:val="00485677"/>
    <w:rsid w:val="00485C9F"/>
    <w:rsid w:val="0048755D"/>
    <w:rsid w:val="00490E03"/>
    <w:rsid w:val="00497063"/>
    <w:rsid w:val="004A02C6"/>
    <w:rsid w:val="004A17B5"/>
    <w:rsid w:val="004A2BFA"/>
    <w:rsid w:val="004A54D9"/>
    <w:rsid w:val="004A5CDC"/>
    <w:rsid w:val="004A6B14"/>
    <w:rsid w:val="004A75F5"/>
    <w:rsid w:val="004B1478"/>
    <w:rsid w:val="004B1DBF"/>
    <w:rsid w:val="004B201A"/>
    <w:rsid w:val="004B3F74"/>
    <w:rsid w:val="004B4FAE"/>
    <w:rsid w:val="004B5974"/>
    <w:rsid w:val="004C01EE"/>
    <w:rsid w:val="004C0201"/>
    <w:rsid w:val="004C2FC4"/>
    <w:rsid w:val="004C43B1"/>
    <w:rsid w:val="004C4F99"/>
    <w:rsid w:val="004C581F"/>
    <w:rsid w:val="004C5E22"/>
    <w:rsid w:val="004C64D1"/>
    <w:rsid w:val="004D0089"/>
    <w:rsid w:val="004D3477"/>
    <w:rsid w:val="004D7AB5"/>
    <w:rsid w:val="004D7F5F"/>
    <w:rsid w:val="004E0BC3"/>
    <w:rsid w:val="004E28EF"/>
    <w:rsid w:val="004E33C7"/>
    <w:rsid w:val="004E3EC9"/>
    <w:rsid w:val="004E4709"/>
    <w:rsid w:val="004E54A4"/>
    <w:rsid w:val="004E6D6B"/>
    <w:rsid w:val="004F1F74"/>
    <w:rsid w:val="004F2C11"/>
    <w:rsid w:val="004F4709"/>
    <w:rsid w:val="004F719C"/>
    <w:rsid w:val="004F7240"/>
    <w:rsid w:val="004F7436"/>
    <w:rsid w:val="00502853"/>
    <w:rsid w:val="005036AC"/>
    <w:rsid w:val="005047A7"/>
    <w:rsid w:val="00506195"/>
    <w:rsid w:val="005067EB"/>
    <w:rsid w:val="00506BB0"/>
    <w:rsid w:val="00511985"/>
    <w:rsid w:val="00514697"/>
    <w:rsid w:val="00515B73"/>
    <w:rsid w:val="005163AF"/>
    <w:rsid w:val="00517441"/>
    <w:rsid w:val="005201CA"/>
    <w:rsid w:val="00522636"/>
    <w:rsid w:val="00525B3F"/>
    <w:rsid w:val="00531B15"/>
    <w:rsid w:val="00532A20"/>
    <w:rsid w:val="0053638D"/>
    <w:rsid w:val="00536AEA"/>
    <w:rsid w:val="00536F53"/>
    <w:rsid w:val="005371B3"/>
    <w:rsid w:val="0054327B"/>
    <w:rsid w:val="00543D9E"/>
    <w:rsid w:val="00550258"/>
    <w:rsid w:val="005519EF"/>
    <w:rsid w:val="00553A8D"/>
    <w:rsid w:val="00557465"/>
    <w:rsid w:val="005601DD"/>
    <w:rsid w:val="00564E8C"/>
    <w:rsid w:val="00567A23"/>
    <w:rsid w:val="0057170B"/>
    <w:rsid w:val="00574C21"/>
    <w:rsid w:val="005761CF"/>
    <w:rsid w:val="00576DA9"/>
    <w:rsid w:val="00576DDC"/>
    <w:rsid w:val="005971B8"/>
    <w:rsid w:val="005A0B66"/>
    <w:rsid w:val="005A0E94"/>
    <w:rsid w:val="005A19DB"/>
    <w:rsid w:val="005A4141"/>
    <w:rsid w:val="005A4D42"/>
    <w:rsid w:val="005A5D5A"/>
    <w:rsid w:val="005A5D7D"/>
    <w:rsid w:val="005A65EC"/>
    <w:rsid w:val="005B2BF7"/>
    <w:rsid w:val="005B4796"/>
    <w:rsid w:val="005B6858"/>
    <w:rsid w:val="005C00B5"/>
    <w:rsid w:val="005C0495"/>
    <w:rsid w:val="005C0D74"/>
    <w:rsid w:val="005C4B01"/>
    <w:rsid w:val="005C5AE2"/>
    <w:rsid w:val="005C5E3E"/>
    <w:rsid w:val="005D03CA"/>
    <w:rsid w:val="005D0EBA"/>
    <w:rsid w:val="005D2849"/>
    <w:rsid w:val="005D2959"/>
    <w:rsid w:val="005D5249"/>
    <w:rsid w:val="005E05BA"/>
    <w:rsid w:val="005E22EB"/>
    <w:rsid w:val="005E3C3B"/>
    <w:rsid w:val="005E439E"/>
    <w:rsid w:val="005E4731"/>
    <w:rsid w:val="005E5F63"/>
    <w:rsid w:val="005F17AB"/>
    <w:rsid w:val="005F42AC"/>
    <w:rsid w:val="005F7AE9"/>
    <w:rsid w:val="00602F91"/>
    <w:rsid w:val="00605F6C"/>
    <w:rsid w:val="006105F9"/>
    <w:rsid w:val="006106E4"/>
    <w:rsid w:val="00610D5F"/>
    <w:rsid w:val="0061108F"/>
    <w:rsid w:val="00612CD2"/>
    <w:rsid w:val="00614C6F"/>
    <w:rsid w:val="0062315C"/>
    <w:rsid w:val="00624912"/>
    <w:rsid w:val="0062644B"/>
    <w:rsid w:val="00627FE8"/>
    <w:rsid w:val="0063037E"/>
    <w:rsid w:val="00631FBB"/>
    <w:rsid w:val="0063362F"/>
    <w:rsid w:val="00633D59"/>
    <w:rsid w:val="00636473"/>
    <w:rsid w:val="00636F0C"/>
    <w:rsid w:val="00637D56"/>
    <w:rsid w:val="006427A1"/>
    <w:rsid w:val="006436BA"/>
    <w:rsid w:val="00643FF4"/>
    <w:rsid w:val="0064669D"/>
    <w:rsid w:val="00650E5F"/>
    <w:rsid w:val="0065238F"/>
    <w:rsid w:val="006528F5"/>
    <w:rsid w:val="006529E5"/>
    <w:rsid w:val="00655F76"/>
    <w:rsid w:val="00656F6C"/>
    <w:rsid w:val="0065740C"/>
    <w:rsid w:val="00660850"/>
    <w:rsid w:val="00664AB6"/>
    <w:rsid w:val="006658A1"/>
    <w:rsid w:val="0067390F"/>
    <w:rsid w:val="00676C95"/>
    <w:rsid w:val="0068220A"/>
    <w:rsid w:val="0068348D"/>
    <w:rsid w:val="006854D9"/>
    <w:rsid w:val="00690BF3"/>
    <w:rsid w:val="00691155"/>
    <w:rsid w:val="0069738D"/>
    <w:rsid w:val="00697762"/>
    <w:rsid w:val="006A49B8"/>
    <w:rsid w:val="006A5B6F"/>
    <w:rsid w:val="006A719D"/>
    <w:rsid w:val="006A7671"/>
    <w:rsid w:val="006B04EF"/>
    <w:rsid w:val="006B0647"/>
    <w:rsid w:val="006B25B3"/>
    <w:rsid w:val="006B2DF8"/>
    <w:rsid w:val="006B5790"/>
    <w:rsid w:val="006B63AB"/>
    <w:rsid w:val="006B7E4E"/>
    <w:rsid w:val="006D0069"/>
    <w:rsid w:val="006D1EDF"/>
    <w:rsid w:val="006D48DB"/>
    <w:rsid w:val="006E019B"/>
    <w:rsid w:val="006E176D"/>
    <w:rsid w:val="006E6685"/>
    <w:rsid w:val="006F11FE"/>
    <w:rsid w:val="006F2369"/>
    <w:rsid w:val="006F4468"/>
    <w:rsid w:val="006F46A1"/>
    <w:rsid w:val="006F5C37"/>
    <w:rsid w:val="00700878"/>
    <w:rsid w:val="00700E71"/>
    <w:rsid w:val="00702234"/>
    <w:rsid w:val="007030FF"/>
    <w:rsid w:val="00703AA0"/>
    <w:rsid w:val="00703F45"/>
    <w:rsid w:val="00704110"/>
    <w:rsid w:val="00706A81"/>
    <w:rsid w:val="00710B4D"/>
    <w:rsid w:val="0071348A"/>
    <w:rsid w:val="0071351E"/>
    <w:rsid w:val="00715972"/>
    <w:rsid w:val="00717AD3"/>
    <w:rsid w:val="007211FB"/>
    <w:rsid w:val="00721740"/>
    <w:rsid w:val="007242AB"/>
    <w:rsid w:val="00726F75"/>
    <w:rsid w:val="00727812"/>
    <w:rsid w:val="00727982"/>
    <w:rsid w:val="007336D4"/>
    <w:rsid w:val="007366CE"/>
    <w:rsid w:val="0074108D"/>
    <w:rsid w:val="00741877"/>
    <w:rsid w:val="00750EDF"/>
    <w:rsid w:val="007514DC"/>
    <w:rsid w:val="007519C0"/>
    <w:rsid w:val="0075290B"/>
    <w:rsid w:val="00752CD2"/>
    <w:rsid w:val="00752FFF"/>
    <w:rsid w:val="00754C6A"/>
    <w:rsid w:val="00754F97"/>
    <w:rsid w:val="00761969"/>
    <w:rsid w:val="00763C15"/>
    <w:rsid w:val="007647ED"/>
    <w:rsid w:val="0077010E"/>
    <w:rsid w:val="0077431B"/>
    <w:rsid w:val="007746D2"/>
    <w:rsid w:val="00774B32"/>
    <w:rsid w:val="007763FA"/>
    <w:rsid w:val="00776F3C"/>
    <w:rsid w:val="007819EA"/>
    <w:rsid w:val="007843D4"/>
    <w:rsid w:val="00784D34"/>
    <w:rsid w:val="00785A27"/>
    <w:rsid w:val="0078632D"/>
    <w:rsid w:val="00793E40"/>
    <w:rsid w:val="007A003C"/>
    <w:rsid w:val="007A0B8A"/>
    <w:rsid w:val="007A1C57"/>
    <w:rsid w:val="007A57A7"/>
    <w:rsid w:val="007A7835"/>
    <w:rsid w:val="007B0155"/>
    <w:rsid w:val="007B05EE"/>
    <w:rsid w:val="007B20E2"/>
    <w:rsid w:val="007B3535"/>
    <w:rsid w:val="007C5D8A"/>
    <w:rsid w:val="007C76A2"/>
    <w:rsid w:val="007D4578"/>
    <w:rsid w:val="007D52CC"/>
    <w:rsid w:val="007D77BC"/>
    <w:rsid w:val="007E2611"/>
    <w:rsid w:val="007E316D"/>
    <w:rsid w:val="007E37DA"/>
    <w:rsid w:val="007E466D"/>
    <w:rsid w:val="007E4F9B"/>
    <w:rsid w:val="007E582E"/>
    <w:rsid w:val="007E62F3"/>
    <w:rsid w:val="007F03DD"/>
    <w:rsid w:val="007F33BE"/>
    <w:rsid w:val="007F447B"/>
    <w:rsid w:val="007F698B"/>
    <w:rsid w:val="007F7DD5"/>
    <w:rsid w:val="00800C85"/>
    <w:rsid w:val="0080172A"/>
    <w:rsid w:val="00802C7E"/>
    <w:rsid w:val="00803356"/>
    <w:rsid w:val="0080442A"/>
    <w:rsid w:val="00810562"/>
    <w:rsid w:val="00811436"/>
    <w:rsid w:val="008137AF"/>
    <w:rsid w:val="00816CE9"/>
    <w:rsid w:val="0082660F"/>
    <w:rsid w:val="00826BB5"/>
    <w:rsid w:val="00827963"/>
    <w:rsid w:val="00830F87"/>
    <w:rsid w:val="008313A5"/>
    <w:rsid w:val="008325BF"/>
    <w:rsid w:val="008329E9"/>
    <w:rsid w:val="00833F20"/>
    <w:rsid w:val="00837E46"/>
    <w:rsid w:val="00840DEA"/>
    <w:rsid w:val="00840F36"/>
    <w:rsid w:val="0084104D"/>
    <w:rsid w:val="008415C8"/>
    <w:rsid w:val="00841930"/>
    <w:rsid w:val="00843FC8"/>
    <w:rsid w:val="0084557A"/>
    <w:rsid w:val="008509D0"/>
    <w:rsid w:val="008524B2"/>
    <w:rsid w:val="0085492B"/>
    <w:rsid w:val="0085743D"/>
    <w:rsid w:val="00862518"/>
    <w:rsid w:val="008659B7"/>
    <w:rsid w:val="008659CB"/>
    <w:rsid w:val="008702FF"/>
    <w:rsid w:val="00872025"/>
    <w:rsid w:val="00872071"/>
    <w:rsid w:val="008725C3"/>
    <w:rsid w:val="00875BBB"/>
    <w:rsid w:val="00877EEB"/>
    <w:rsid w:val="00881092"/>
    <w:rsid w:val="0088280A"/>
    <w:rsid w:val="00884376"/>
    <w:rsid w:val="00885C6A"/>
    <w:rsid w:val="008910C9"/>
    <w:rsid w:val="008923CB"/>
    <w:rsid w:val="00893D55"/>
    <w:rsid w:val="00893DE4"/>
    <w:rsid w:val="00896DE1"/>
    <w:rsid w:val="00897599"/>
    <w:rsid w:val="008A24DF"/>
    <w:rsid w:val="008A4042"/>
    <w:rsid w:val="008A5E27"/>
    <w:rsid w:val="008A5EB1"/>
    <w:rsid w:val="008A666D"/>
    <w:rsid w:val="008A6F2E"/>
    <w:rsid w:val="008A79D6"/>
    <w:rsid w:val="008B4346"/>
    <w:rsid w:val="008B462F"/>
    <w:rsid w:val="008B4E5F"/>
    <w:rsid w:val="008B4FFC"/>
    <w:rsid w:val="008B586D"/>
    <w:rsid w:val="008B62FF"/>
    <w:rsid w:val="008C05E1"/>
    <w:rsid w:val="008C05F1"/>
    <w:rsid w:val="008C0A42"/>
    <w:rsid w:val="008C2C2B"/>
    <w:rsid w:val="008C2E7F"/>
    <w:rsid w:val="008C4C13"/>
    <w:rsid w:val="008C59D2"/>
    <w:rsid w:val="008D0049"/>
    <w:rsid w:val="008D06BB"/>
    <w:rsid w:val="008D0869"/>
    <w:rsid w:val="008D1A2A"/>
    <w:rsid w:val="008D22D5"/>
    <w:rsid w:val="008D2EEF"/>
    <w:rsid w:val="008D380D"/>
    <w:rsid w:val="008D390B"/>
    <w:rsid w:val="008D4216"/>
    <w:rsid w:val="008D78D4"/>
    <w:rsid w:val="008E0227"/>
    <w:rsid w:val="008F0059"/>
    <w:rsid w:val="008F00F6"/>
    <w:rsid w:val="008F44EB"/>
    <w:rsid w:val="008F47A3"/>
    <w:rsid w:val="008F727C"/>
    <w:rsid w:val="00901EB6"/>
    <w:rsid w:val="00905681"/>
    <w:rsid w:val="00911A69"/>
    <w:rsid w:val="0091417F"/>
    <w:rsid w:val="00916C74"/>
    <w:rsid w:val="00917DC6"/>
    <w:rsid w:val="00924B3F"/>
    <w:rsid w:val="009272FE"/>
    <w:rsid w:val="009300A1"/>
    <w:rsid w:val="00933216"/>
    <w:rsid w:val="0093359C"/>
    <w:rsid w:val="009357BB"/>
    <w:rsid w:val="009367F5"/>
    <w:rsid w:val="009407C7"/>
    <w:rsid w:val="009415B0"/>
    <w:rsid w:val="009438C3"/>
    <w:rsid w:val="00944DAF"/>
    <w:rsid w:val="00946519"/>
    <w:rsid w:val="00951777"/>
    <w:rsid w:val="00952AB5"/>
    <w:rsid w:val="00954C71"/>
    <w:rsid w:val="00957C31"/>
    <w:rsid w:val="00957C86"/>
    <w:rsid w:val="00961C4D"/>
    <w:rsid w:val="009633A4"/>
    <w:rsid w:val="009659A1"/>
    <w:rsid w:val="00965F8D"/>
    <w:rsid w:val="00970A55"/>
    <w:rsid w:val="00970B1B"/>
    <w:rsid w:val="009731A5"/>
    <w:rsid w:val="0097595D"/>
    <w:rsid w:val="00975C7A"/>
    <w:rsid w:val="00980A0C"/>
    <w:rsid w:val="009826A9"/>
    <w:rsid w:val="009836CA"/>
    <w:rsid w:val="00987AED"/>
    <w:rsid w:val="009906AA"/>
    <w:rsid w:val="009906CD"/>
    <w:rsid w:val="009914C8"/>
    <w:rsid w:val="009915C1"/>
    <w:rsid w:val="00992453"/>
    <w:rsid w:val="009928A9"/>
    <w:rsid w:val="009937D3"/>
    <w:rsid w:val="00995487"/>
    <w:rsid w:val="00996AA5"/>
    <w:rsid w:val="009970C4"/>
    <w:rsid w:val="009A17D6"/>
    <w:rsid w:val="009A36F0"/>
    <w:rsid w:val="009B0A04"/>
    <w:rsid w:val="009B0BCD"/>
    <w:rsid w:val="009B1DBB"/>
    <w:rsid w:val="009B3A8D"/>
    <w:rsid w:val="009B5208"/>
    <w:rsid w:val="009B68D1"/>
    <w:rsid w:val="009B7300"/>
    <w:rsid w:val="009C4766"/>
    <w:rsid w:val="009D4415"/>
    <w:rsid w:val="009D4E5C"/>
    <w:rsid w:val="009E3E2D"/>
    <w:rsid w:val="009E433D"/>
    <w:rsid w:val="009E6425"/>
    <w:rsid w:val="009E6A91"/>
    <w:rsid w:val="009E7DCF"/>
    <w:rsid w:val="009F106B"/>
    <w:rsid w:val="009F3AD2"/>
    <w:rsid w:val="009F4066"/>
    <w:rsid w:val="00A00629"/>
    <w:rsid w:val="00A05966"/>
    <w:rsid w:val="00A121F1"/>
    <w:rsid w:val="00A16013"/>
    <w:rsid w:val="00A16DC6"/>
    <w:rsid w:val="00A2001E"/>
    <w:rsid w:val="00A20A2C"/>
    <w:rsid w:val="00A23C6D"/>
    <w:rsid w:val="00A23E80"/>
    <w:rsid w:val="00A25AAD"/>
    <w:rsid w:val="00A25BF5"/>
    <w:rsid w:val="00A2632A"/>
    <w:rsid w:val="00A308C3"/>
    <w:rsid w:val="00A30F08"/>
    <w:rsid w:val="00A3243C"/>
    <w:rsid w:val="00A32CE4"/>
    <w:rsid w:val="00A33012"/>
    <w:rsid w:val="00A33435"/>
    <w:rsid w:val="00A34E6E"/>
    <w:rsid w:val="00A35A41"/>
    <w:rsid w:val="00A4126D"/>
    <w:rsid w:val="00A42AFA"/>
    <w:rsid w:val="00A55F92"/>
    <w:rsid w:val="00A5680C"/>
    <w:rsid w:val="00A577CA"/>
    <w:rsid w:val="00A57F03"/>
    <w:rsid w:val="00A61F2E"/>
    <w:rsid w:val="00A64BD4"/>
    <w:rsid w:val="00A66AAC"/>
    <w:rsid w:val="00A716D8"/>
    <w:rsid w:val="00A72B42"/>
    <w:rsid w:val="00A74ECE"/>
    <w:rsid w:val="00A774A1"/>
    <w:rsid w:val="00A874D5"/>
    <w:rsid w:val="00A92B51"/>
    <w:rsid w:val="00A94029"/>
    <w:rsid w:val="00A945B4"/>
    <w:rsid w:val="00A95E7E"/>
    <w:rsid w:val="00A97872"/>
    <w:rsid w:val="00AA17B0"/>
    <w:rsid w:val="00AA4741"/>
    <w:rsid w:val="00AA6326"/>
    <w:rsid w:val="00AB0E55"/>
    <w:rsid w:val="00AB4DC2"/>
    <w:rsid w:val="00AB7BF2"/>
    <w:rsid w:val="00AB7E9F"/>
    <w:rsid w:val="00AC2DE0"/>
    <w:rsid w:val="00AC6C0E"/>
    <w:rsid w:val="00AD75A9"/>
    <w:rsid w:val="00AE0080"/>
    <w:rsid w:val="00AE0E76"/>
    <w:rsid w:val="00AE186F"/>
    <w:rsid w:val="00AE2BB2"/>
    <w:rsid w:val="00AE4D38"/>
    <w:rsid w:val="00AF2623"/>
    <w:rsid w:val="00AF3162"/>
    <w:rsid w:val="00AF3A9D"/>
    <w:rsid w:val="00AF4A39"/>
    <w:rsid w:val="00B00874"/>
    <w:rsid w:val="00B016FF"/>
    <w:rsid w:val="00B03984"/>
    <w:rsid w:val="00B03DDD"/>
    <w:rsid w:val="00B04AE9"/>
    <w:rsid w:val="00B10AE9"/>
    <w:rsid w:val="00B118D0"/>
    <w:rsid w:val="00B131B7"/>
    <w:rsid w:val="00B14CCE"/>
    <w:rsid w:val="00B22810"/>
    <w:rsid w:val="00B25118"/>
    <w:rsid w:val="00B2581A"/>
    <w:rsid w:val="00B260D8"/>
    <w:rsid w:val="00B27A3A"/>
    <w:rsid w:val="00B335D0"/>
    <w:rsid w:val="00B3454E"/>
    <w:rsid w:val="00B350E2"/>
    <w:rsid w:val="00B35764"/>
    <w:rsid w:val="00B36D03"/>
    <w:rsid w:val="00B40FD1"/>
    <w:rsid w:val="00B44A4C"/>
    <w:rsid w:val="00B45596"/>
    <w:rsid w:val="00B47EC6"/>
    <w:rsid w:val="00B47EE5"/>
    <w:rsid w:val="00B51D69"/>
    <w:rsid w:val="00B5261F"/>
    <w:rsid w:val="00B5502A"/>
    <w:rsid w:val="00B63E0A"/>
    <w:rsid w:val="00B6543E"/>
    <w:rsid w:val="00B65D20"/>
    <w:rsid w:val="00B65D91"/>
    <w:rsid w:val="00B66054"/>
    <w:rsid w:val="00B66D31"/>
    <w:rsid w:val="00B676C5"/>
    <w:rsid w:val="00B67B8D"/>
    <w:rsid w:val="00B72A31"/>
    <w:rsid w:val="00B7442D"/>
    <w:rsid w:val="00B76D4D"/>
    <w:rsid w:val="00B80E5B"/>
    <w:rsid w:val="00B80F93"/>
    <w:rsid w:val="00B8128E"/>
    <w:rsid w:val="00B8296E"/>
    <w:rsid w:val="00B8476B"/>
    <w:rsid w:val="00B872FC"/>
    <w:rsid w:val="00B918D9"/>
    <w:rsid w:val="00B940D3"/>
    <w:rsid w:val="00B94311"/>
    <w:rsid w:val="00B944BD"/>
    <w:rsid w:val="00B95ABF"/>
    <w:rsid w:val="00B96A1C"/>
    <w:rsid w:val="00BA2FFB"/>
    <w:rsid w:val="00BA5798"/>
    <w:rsid w:val="00BA5943"/>
    <w:rsid w:val="00BA6B4C"/>
    <w:rsid w:val="00BA6BF1"/>
    <w:rsid w:val="00BB057D"/>
    <w:rsid w:val="00BC0061"/>
    <w:rsid w:val="00BC10AE"/>
    <w:rsid w:val="00BC311D"/>
    <w:rsid w:val="00BC35FD"/>
    <w:rsid w:val="00BC4149"/>
    <w:rsid w:val="00BC4AB1"/>
    <w:rsid w:val="00BC69BA"/>
    <w:rsid w:val="00BD1EBD"/>
    <w:rsid w:val="00BD3611"/>
    <w:rsid w:val="00BD5304"/>
    <w:rsid w:val="00BE284B"/>
    <w:rsid w:val="00BE3C25"/>
    <w:rsid w:val="00BE617D"/>
    <w:rsid w:val="00BF1B24"/>
    <w:rsid w:val="00BF336D"/>
    <w:rsid w:val="00BF4004"/>
    <w:rsid w:val="00BF72EF"/>
    <w:rsid w:val="00C01AAB"/>
    <w:rsid w:val="00C0284B"/>
    <w:rsid w:val="00C02CFA"/>
    <w:rsid w:val="00C0608F"/>
    <w:rsid w:val="00C06569"/>
    <w:rsid w:val="00C111A7"/>
    <w:rsid w:val="00C133A3"/>
    <w:rsid w:val="00C1536A"/>
    <w:rsid w:val="00C16881"/>
    <w:rsid w:val="00C20839"/>
    <w:rsid w:val="00C20CA4"/>
    <w:rsid w:val="00C24613"/>
    <w:rsid w:val="00C25696"/>
    <w:rsid w:val="00C32275"/>
    <w:rsid w:val="00C323BD"/>
    <w:rsid w:val="00C3341B"/>
    <w:rsid w:val="00C353EA"/>
    <w:rsid w:val="00C376F2"/>
    <w:rsid w:val="00C4069C"/>
    <w:rsid w:val="00C41554"/>
    <w:rsid w:val="00C4188E"/>
    <w:rsid w:val="00C43636"/>
    <w:rsid w:val="00C43BDA"/>
    <w:rsid w:val="00C43C02"/>
    <w:rsid w:val="00C43D2C"/>
    <w:rsid w:val="00C442AF"/>
    <w:rsid w:val="00C456F0"/>
    <w:rsid w:val="00C464B5"/>
    <w:rsid w:val="00C46EEC"/>
    <w:rsid w:val="00C504D1"/>
    <w:rsid w:val="00C5158F"/>
    <w:rsid w:val="00C54EE5"/>
    <w:rsid w:val="00C54F3F"/>
    <w:rsid w:val="00C566E4"/>
    <w:rsid w:val="00C576E7"/>
    <w:rsid w:val="00C616A5"/>
    <w:rsid w:val="00C61827"/>
    <w:rsid w:val="00C66A11"/>
    <w:rsid w:val="00C71E6F"/>
    <w:rsid w:val="00C720B7"/>
    <w:rsid w:val="00C72396"/>
    <w:rsid w:val="00C760BB"/>
    <w:rsid w:val="00C76CF8"/>
    <w:rsid w:val="00C777A8"/>
    <w:rsid w:val="00C77F20"/>
    <w:rsid w:val="00C824E4"/>
    <w:rsid w:val="00C82505"/>
    <w:rsid w:val="00C82D54"/>
    <w:rsid w:val="00C85122"/>
    <w:rsid w:val="00C92EF9"/>
    <w:rsid w:val="00C933A5"/>
    <w:rsid w:val="00C94545"/>
    <w:rsid w:val="00C9454C"/>
    <w:rsid w:val="00C979A7"/>
    <w:rsid w:val="00C97E16"/>
    <w:rsid w:val="00CA081B"/>
    <w:rsid w:val="00CA1D42"/>
    <w:rsid w:val="00CA24EF"/>
    <w:rsid w:val="00CA2C87"/>
    <w:rsid w:val="00CA6F77"/>
    <w:rsid w:val="00CA7F8F"/>
    <w:rsid w:val="00CB06ED"/>
    <w:rsid w:val="00CB21E8"/>
    <w:rsid w:val="00CB28D3"/>
    <w:rsid w:val="00CB3A5B"/>
    <w:rsid w:val="00CB4765"/>
    <w:rsid w:val="00CB7B94"/>
    <w:rsid w:val="00CC0582"/>
    <w:rsid w:val="00CC1C00"/>
    <w:rsid w:val="00CC1E05"/>
    <w:rsid w:val="00CC1F1C"/>
    <w:rsid w:val="00CC26ED"/>
    <w:rsid w:val="00CC2817"/>
    <w:rsid w:val="00CC2D64"/>
    <w:rsid w:val="00CC2DD2"/>
    <w:rsid w:val="00CC5757"/>
    <w:rsid w:val="00CC7EFE"/>
    <w:rsid w:val="00CD2F20"/>
    <w:rsid w:val="00CD3132"/>
    <w:rsid w:val="00CD3254"/>
    <w:rsid w:val="00CD6CF9"/>
    <w:rsid w:val="00CD7870"/>
    <w:rsid w:val="00CD7F2D"/>
    <w:rsid w:val="00CE105E"/>
    <w:rsid w:val="00CF1117"/>
    <w:rsid w:val="00CF1548"/>
    <w:rsid w:val="00D010DF"/>
    <w:rsid w:val="00D01CFC"/>
    <w:rsid w:val="00D0201E"/>
    <w:rsid w:val="00D02590"/>
    <w:rsid w:val="00D06081"/>
    <w:rsid w:val="00D115F7"/>
    <w:rsid w:val="00D17402"/>
    <w:rsid w:val="00D209F8"/>
    <w:rsid w:val="00D2514D"/>
    <w:rsid w:val="00D2539F"/>
    <w:rsid w:val="00D25CC7"/>
    <w:rsid w:val="00D25E2D"/>
    <w:rsid w:val="00D269AE"/>
    <w:rsid w:val="00D2759D"/>
    <w:rsid w:val="00D346BF"/>
    <w:rsid w:val="00D34AA6"/>
    <w:rsid w:val="00D37A49"/>
    <w:rsid w:val="00D40539"/>
    <w:rsid w:val="00D40B48"/>
    <w:rsid w:val="00D436C0"/>
    <w:rsid w:val="00D46527"/>
    <w:rsid w:val="00D511A2"/>
    <w:rsid w:val="00D51EF2"/>
    <w:rsid w:val="00D52DA8"/>
    <w:rsid w:val="00D61EA7"/>
    <w:rsid w:val="00D63E31"/>
    <w:rsid w:val="00D65274"/>
    <w:rsid w:val="00D67FCB"/>
    <w:rsid w:val="00D70D8D"/>
    <w:rsid w:val="00D72375"/>
    <w:rsid w:val="00D732F2"/>
    <w:rsid w:val="00D80B76"/>
    <w:rsid w:val="00D80F08"/>
    <w:rsid w:val="00D81DF9"/>
    <w:rsid w:val="00D82BFF"/>
    <w:rsid w:val="00D87113"/>
    <w:rsid w:val="00D901C9"/>
    <w:rsid w:val="00D90BD3"/>
    <w:rsid w:val="00D96371"/>
    <w:rsid w:val="00D968C6"/>
    <w:rsid w:val="00D9767A"/>
    <w:rsid w:val="00D97E9C"/>
    <w:rsid w:val="00DA1C71"/>
    <w:rsid w:val="00DA71BA"/>
    <w:rsid w:val="00DA7258"/>
    <w:rsid w:val="00DB0A91"/>
    <w:rsid w:val="00DB2482"/>
    <w:rsid w:val="00DB2827"/>
    <w:rsid w:val="00DB4AD0"/>
    <w:rsid w:val="00DB525F"/>
    <w:rsid w:val="00DB55F4"/>
    <w:rsid w:val="00DB57CD"/>
    <w:rsid w:val="00DB7A53"/>
    <w:rsid w:val="00DC042E"/>
    <w:rsid w:val="00DC2EB1"/>
    <w:rsid w:val="00DC3F39"/>
    <w:rsid w:val="00DC6338"/>
    <w:rsid w:val="00DD25BC"/>
    <w:rsid w:val="00DD3F8F"/>
    <w:rsid w:val="00DD4693"/>
    <w:rsid w:val="00DD5F83"/>
    <w:rsid w:val="00DD7315"/>
    <w:rsid w:val="00DD74E5"/>
    <w:rsid w:val="00DD7BCB"/>
    <w:rsid w:val="00DE0227"/>
    <w:rsid w:val="00DE1C9F"/>
    <w:rsid w:val="00DE4EFC"/>
    <w:rsid w:val="00DE56A2"/>
    <w:rsid w:val="00DF0A1C"/>
    <w:rsid w:val="00DF3BE4"/>
    <w:rsid w:val="00DF76E0"/>
    <w:rsid w:val="00DF7E0A"/>
    <w:rsid w:val="00E009E2"/>
    <w:rsid w:val="00E014CD"/>
    <w:rsid w:val="00E04EA0"/>
    <w:rsid w:val="00E06403"/>
    <w:rsid w:val="00E07AB5"/>
    <w:rsid w:val="00E10F42"/>
    <w:rsid w:val="00E16AC7"/>
    <w:rsid w:val="00E17412"/>
    <w:rsid w:val="00E17BCE"/>
    <w:rsid w:val="00E17DF8"/>
    <w:rsid w:val="00E269AB"/>
    <w:rsid w:val="00E30115"/>
    <w:rsid w:val="00E3095E"/>
    <w:rsid w:val="00E31583"/>
    <w:rsid w:val="00E31EEB"/>
    <w:rsid w:val="00E322D8"/>
    <w:rsid w:val="00E34EE3"/>
    <w:rsid w:val="00E35242"/>
    <w:rsid w:val="00E36F25"/>
    <w:rsid w:val="00E40F4C"/>
    <w:rsid w:val="00E40FF8"/>
    <w:rsid w:val="00E439FC"/>
    <w:rsid w:val="00E46473"/>
    <w:rsid w:val="00E47156"/>
    <w:rsid w:val="00E5184F"/>
    <w:rsid w:val="00E543BF"/>
    <w:rsid w:val="00E55BA7"/>
    <w:rsid w:val="00E56012"/>
    <w:rsid w:val="00E60309"/>
    <w:rsid w:val="00E63EC2"/>
    <w:rsid w:val="00E73297"/>
    <w:rsid w:val="00E73398"/>
    <w:rsid w:val="00E80139"/>
    <w:rsid w:val="00E80568"/>
    <w:rsid w:val="00E80B87"/>
    <w:rsid w:val="00E810DA"/>
    <w:rsid w:val="00E85655"/>
    <w:rsid w:val="00E85C16"/>
    <w:rsid w:val="00E85D3A"/>
    <w:rsid w:val="00E87976"/>
    <w:rsid w:val="00E90A4E"/>
    <w:rsid w:val="00E92D84"/>
    <w:rsid w:val="00E97908"/>
    <w:rsid w:val="00E97AEA"/>
    <w:rsid w:val="00EA0941"/>
    <w:rsid w:val="00EA0ECC"/>
    <w:rsid w:val="00EA2A67"/>
    <w:rsid w:val="00EA2E3B"/>
    <w:rsid w:val="00EA3081"/>
    <w:rsid w:val="00EA4AA9"/>
    <w:rsid w:val="00EA4EC1"/>
    <w:rsid w:val="00EB0167"/>
    <w:rsid w:val="00EB3E5B"/>
    <w:rsid w:val="00EB4A2C"/>
    <w:rsid w:val="00EB4A94"/>
    <w:rsid w:val="00EB601D"/>
    <w:rsid w:val="00EB669D"/>
    <w:rsid w:val="00EC1A26"/>
    <w:rsid w:val="00EC2234"/>
    <w:rsid w:val="00EC2702"/>
    <w:rsid w:val="00EC31A9"/>
    <w:rsid w:val="00EC33CB"/>
    <w:rsid w:val="00EC388E"/>
    <w:rsid w:val="00EC5DF9"/>
    <w:rsid w:val="00EC6C9F"/>
    <w:rsid w:val="00ED132A"/>
    <w:rsid w:val="00ED67D9"/>
    <w:rsid w:val="00ED7649"/>
    <w:rsid w:val="00ED7E9B"/>
    <w:rsid w:val="00EE1139"/>
    <w:rsid w:val="00EE12D5"/>
    <w:rsid w:val="00EE419E"/>
    <w:rsid w:val="00EF0336"/>
    <w:rsid w:val="00EF1147"/>
    <w:rsid w:val="00EF2FE1"/>
    <w:rsid w:val="00EF3A28"/>
    <w:rsid w:val="00EF4312"/>
    <w:rsid w:val="00F008D7"/>
    <w:rsid w:val="00F00DE6"/>
    <w:rsid w:val="00F014DE"/>
    <w:rsid w:val="00F01C12"/>
    <w:rsid w:val="00F06BE2"/>
    <w:rsid w:val="00F10419"/>
    <w:rsid w:val="00F10DCF"/>
    <w:rsid w:val="00F17AAB"/>
    <w:rsid w:val="00F240DC"/>
    <w:rsid w:val="00F25263"/>
    <w:rsid w:val="00F305D7"/>
    <w:rsid w:val="00F31086"/>
    <w:rsid w:val="00F311D9"/>
    <w:rsid w:val="00F349C7"/>
    <w:rsid w:val="00F367B8"/>
    <w:rsid w:val="00F37009"/>
    <w:rsid w:val="00F42552"/>
    <w:rsid w:val="00F4502D"/>
    <w:rsid w:val="00F45259"/>
    <w:rsid w:val="00F458B2"/>
    <w:rsid w:val="00F46BC3"/>
    <w:rsid w:val="00F4758D"/>
    <w:rsid w:val="00F5093B"/>
    <w:rsid w:val="00F51A97"/>
    <w:rsid w:val="00F53F29"/>
    <w:rsid w:val="00F5432F"/>
    <w:rsid w:val="00F55CB0"/>
    <w:rsid w:val="00F56372"/>
    <w:rsid w:val="00F56AB2"/>
    <w:rsid w:val="00F57BCC"/>
    <w:rsid w:val="00F61C62"/>
    <w:rsid w:val="00F62B95"/>
    <w:rsid w:val="00F65D1D"/>
    <w:rsid w:val="00F70B2B"/>
    <w:rsid w:val="00F721D0"/>
    <w:rsid w:val="00F73542"/>
    <w:rsid w:val="00F73F1D"/>
    <w:rsid w:val="00F85FC4"/>
    <w:rsid w:val="00F86B3A"/>
    <w:rsid w:val="00F872AB"/>
    <w:rsid w:val="00F87F65"/>
    <w:rsid w:val="00F968F3"/>
    <w:rsid w:val="00F97687"/>
    <w:rsid w:val="00FA1144"/>
    <w:rsid w:val="00FA16D4"/>
    <w:rsid w:val="00FA72DC"/>
    <w:rsid w:val="00FB2411"/>
    <w:rsid w:val="00FB39E2"/>
    <w:rsid w:val="00FB51B5"/>
    <w:rsid w:val="00FB5604"/>
    <w:rsid w:val="00FB6E54"/>
    <w:rsid w:val="00FB7081"/>
    <w:rsid w:val="00FC3069"/>
    <w:rsid w:val="00FC32F7"/>
    <w:rsid w:val="00FD15B6"/>
    <w:rsid w:val="00FD3996"/>
    <w:rsid w:val="00FE2E80"/>
    <w:rsid w:val="00FE41EA"/>
    <w:rsid w:val="00FE537A"/>
    <w:rsid w:val="00FE5B02"/>
    <w:rsid w:val="00FE5BC2"/>
    <w:rsid w:val="00FE7486"/>
    <w:rsid w:val="00FF2241"/>
    <w:rsid w:val="00FF46B1"/>
    <w:rsid w:val="00FF7F52"/>
    <w:rsid w:val="00FF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a1253e,#d4445f,#e799a8,#d5c581,#d58981,#6fdf4a,#729ccd,#ddd"/>
      <o:colormenu v:ext="edit" shadow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dizantikaBodyText"/>
    <w:qFormat/>
    <w:rsid w:val="00330FBA"/>
    <w:pPr>
      <w:keepNext/>
      <w:spacing w:before="240" w:after="240"/>
      <w:outlineLvl w:val="0"/>
    </w:pPr>
    <w:rPr>
      <w:b/>
      <w:bCs/>
      <w:color w:val="020202"/>
      <w:kern w:val="20"/>
      <w:sz w:val="36"/>
      <w:szCs w:val="40"/>
    </w:rPr>
  </w:style>
  <w:style w:type="paragraph" w:styleId="21">
    <w:name w:val="heading 2"/>
    <w:basedOn w:val="a1"/>
    <w:next w:val="dizantikaBodyText"/>
    <w:qFormat/>
    <w:rsid w:val="00B35764"/>
    <w:pPr>
      <w:keepNext/>
      <w:spacing w:before="180" w:after="180"/>
      <w:outlineLvl w:val="1"/>
    </w:pPr>
    <w:rPr>
      <w:b/>
      <w:bCs/>
      <w:iCs/>
      <w:color w:val="020202"/>
      <w:kern w:val="24"/>
      <w:sz w:val="30"/>
      <w:szCs w:val="36"/>
    </w:rPr>
  </w:style>
  <w:style w:type="paragraph" w:styleId="31">
    <w:name w:val="heading 3"/>
    <w:basedOn w:val="a1"/>
    <w:next w:val="dizantikaBodyText"/>
    <w:link w:val="32"/>
    <w:qFormat/>
    <w:rsid w:val="00B35764"/>
    <w:pPr>
      <w:keepNext/>
      <w:spacing w:before="120" w:after="120"/>
      <w:outlineLvl w:val="2"/>
    </w:pPr>
    <w:rPr>
      <w:b/>
      <w:bCs/>
      <w:color w:val="020202"/>
      <w:kern w:val="24"/>
      <w:sz w:val="26"/>
      <w:szCs w:val="28"/>
      <w:u w:color="FEA706"/>
    </w:rPr>
  </w:style>
  <w:style w:type="paragraph" w:styleId="41">
    <w:name w:val="heading 4"/>
    <w:basedOn w:val="a1"/>
    <w:next w:val="dizantikaBodyText"/>
    <w:qFormat/>
    <w:rsid w:val="00B35764"/>
    <w:pPr>
      <w:keepNext/>
      <w:spacing w:before="80" w:after="80"/>
      <w:outlineLvl w:val="3"/>
    </w:pPr>
    <w:rPr>
      <w:b/>
      <w:bCs/>
      <w:color w:val="020202"/>
      <w:szCs w:val="28"/>
      <w:u w:color="0564B3"/>
    </w:rPr>
  </w:style>
  <w:style w:type="paragraph" w:styleId="51">
    <w:name w:val="heading 5"/>
    <w:basedOn w:val="a1"/>
    <w:next w:val="dizantikaBodyText"/>
    <w:qFormat/>
    <w:rsid w:val="00B35764"/>
    <w:pPr>
      <w:spacing w:before="80" w:after="80"/>
      <w:outlineLvl w:val="4"/>
    </w:pPr>
    <w:rPr>
      <w:b/>
      <w:bCs/>
      <w:iCs/>
      <w:color w:val="020202"/>
      <w:sz w:val="22"/>
      <w:szCs w:val="26"/>
      <w:u w:color="6FDF4A"/>
    </w:rPr>
  </w:style>
  <w:style w:type="paragraph" w:styleId="6">
    <w:name w:val="heading 6"/>
    <w:basedOn w:val="a1"/>
    <w:next w:val="a1"/>
    <w:qFormat/>
    <w:rsid w:val="00B357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rsid w:val="00B35764"/>
    <w:pPr>
      <w:spacing w:before="240" w:after="60"/>
      <w:outlineLvl w:val="6"/>
    </w:pPr>
  </w:style>
  <w:style w:type="paragraph" w:styleId="8">
    <w:name w:val="heading 8"/>
    <w:basedOn w:val="a1"/>
    <w:next w:val="a1"/>
    <w:qFormat/>
    <w:rsid w:val="00B35764"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qFormat/>
    <w:rsid w:val="00B3576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table" w:styleId="a5">
    <w:name w:val="Table Grid"/>
    <w:basedOn w:val="a3"/>
    <w:semiHidden/>
    <w:rsid w:val="002B04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E-mail Signature"/>
    <w:basedOn w:val="a1"/>
    <w:semiHidden/>
    <w:rsid w:val="008B4346"/>
  </w:style>
  <w:style w:type="paragraph" w:styleId="a7">
    <w:name w:val="Subtitle"/>
    <w:basedOn w:val="a1"/>
    <w:qFormat/>
    <w:rsid w:val="008B4346"/>
    <w:pPr>
      <w:spacing w:after="60"/>
      <w:jc w:val="center"/>
      <w:outlineLvl w:val="1"/>
    </w:pPr>
    <w:rPr>
      <w:rFonts w:ascii="Arial" w:hAnsi="Arial" w:cs="Arial"/>
    </w:rPr>
  </w:style>
  <w:style w:type="paragraph" w:styleId="a8">
    <w:name w:val="Block Text"/>
    <w:basedOn w:val="a1"/>
    <w:semiHidden/>
    <w:rsid w:val="008B4346"/>
    <w:pPr>
      <w:spacing w:after="120"/>
      <w:ind w:left="1440" w:right="1440"/>
    </w:pPr>
  </w:style>
  <w:style w:type="paragraph" w:styleId="a9">
    <w:name w:val="Salutation"/>
    <w:basedOn w:val="a1"/>
    <w:next w:val="a1"/>
    <w:semiHidden/>
    <w:rsid w:val="008B4346"/>
  </w:style>
  <w:style w:type="character" w:styleId="aa">
    <w:name w:val="FollowedHyperlink"/>
    <w:basedOn w:val="a2"/>
    <w:semiHidden/>
    <w:rsid w:val="008B4346"/>
    <w:rPr>
      <w:rFonts w:ascii="Calibri" w:hAnsi="Calibri" w:cs="Times New Roman"/>
      <w:b/>
      <w:i w:val="0"/>
      <w:caps w:val="0"/>
      <w:smallCaps w:val="0"/>
      <w:color w:val="D4445F"/>
      <w:spacing w:val="0"/>
      <w:w w:val="100"/>
      <w:position w:val="0"/>
      <w:sz w:val="22"/>
      <w:u w:val="single" w:color="D4445F"/>
      <w:bdr w:val="none" w:sz="0" w:space="0" w:color="auto"/>
      <w:shd w:val="clear" w:color="auto" w:fill="auto"/>
    </w:rPr>
  </w:style>
  <w:style w:type="character" w:styleId="ab">
    <w:name w:val="Hyperlink"/>
    <w:basedOn w:val="a2"/>
    <w:rsid w:val="001905DC"/>
    <w:rPr>
      <w:rFonts w:ascii="Calibri" w:hAnsi="Calibri" w:cs="Times New Roman"/>
      <w:b/>
      <w:i w:val="0"/>
      <w:caps w:val="0"/>
      <w:smallCaps w:val="0"/>
      <w:color w:val="01A0C0"/>
      <w:spacing w:val="0"/>
      <w:w w:val="100"/>
      <w:position w:val="0"/>
      <w:sz w:val="22"/>
      <w:u w:val="single" w:color="01A0C0"/>
      <w:bdr w:val="none" w:sz="0" w:space="0" w:color="auto"/>
      <w:shd w:val="clear" w:color="auto" w:fill="auto"/>
      <w:lang w:val="en-US"/>
    </w:rPr>
  </w:style>
  <w:style w:type="paragraph" w:styleId="ac">
    <w:name w:val="footer"/>
    <w:basedOn w:val="a1"/>
    <w:semiHidden/>
    <w:rsid w:val="001C7504"/>
    <w:pPr>
      <w:tabs>
        <w:tab w:val="center" w:pos="4677"/>
        <w:tab w:val="right" w:pos="9355"/>
      </w:tabs>
      <w:jc w:val="right"/>
    </w:pPr>
    <w:rPr>
      <w:rFonts w:ascii="Verdana" w:hAnsi="Verdana"/>
      <w:color w:val="006C8A"/>
      <w:sz w:val="18"/>
    </w:rPr>
  </w:style>
  <w:style w:type="character" w:styleId="ad">
    <w:name w:val="page number"/>
    <w:basedOn w:val="a2"/>
    <w:semiHidden/>
    <w:rsid w:val="001C7504"/>
    <w:rPr>
      <w:rFonts w:ascii="Calibri" w:hAnsi="Calibri" w:cs="Times New Roman"/>
      <w:b w:val="0"/>
      <w:i/>
      <w:caps w:val="0"/>
      <w:smallCaps w:val="0"/>
      <w:color w:val="808080"/>
      <w:spacing w:val="0"/>
      <w:w w:val="100"/>
      <w:position w:val="0"/>
      <w:sz w:val="15"/>
      <w:u w:val="none" w:color="808080"/>
      <w:bdr w:val="none" w:sz="0" w:space="0" w:color="auto"/>
      <w:shd w:val="clear" w:color="auto" w:fill="auto"/>
    </w:rPr>
  </w:style>
  <w:style w:type="paragraph" w:styleId="10">
    <w:name w:val="toc 1"/>
    <w:basedOn w:val="a1"/>
    <w:next w:val="a1"/>
    <w:semiHidden/>
    <w:rsid w:val="002D3FBF"/>
    <w:pPr>
      <w:spacing w:before="120" w:after="120"/>
    </w:pPr>
    <w:rPr>
      <w:rFonts w:ascii="Calibri" w:hAnsi="Calibri" w:cs="Arial"/>
      <w:smallCaps/>
      <w:color w:val="006C8A"/>
    </w:rPr>
  </w:style>
  <w:style w:type="paragraph" w:styleId="22">
    <w:name w:val="toc 2"/>
    <w:basedOn w:val="a1"/>
    <w:next w:val="a1"/>
    <w:semiHidden/>
    <w:rsid w:val="002D3FBF"/>
    <w:pPr>
      <w:spacing w:before="120" w:after="120"/>
      <w:ind w:left="400"/>
    </w:pPr>
    <w:rPr>
      <w:rFonts w:ascii="Calibri" w:hAnsi="Calibri" w:cs="Arial"/>
      <w:smallCaps/>
      <w:color w:val="333333"/>
      <w:sz w:val="22"/>
    </w:rPr>
  </w:style>
  <w:style w:type="paragraph" w:styleId="33">
    <w:name w:val="toc 3"/>
    <w:basedOn w:val="a1"/>
    <w:next w:val="a1"/>
    <w:semiHidden/>
    <w:rsid w:val="002D3FBF"/>
    <w:pPr>
      <w:spacing w:before="120" w:after="120"/>
      <w:ind w:left="800"/>
    </w:pPr>
    <w:rPr>
      <w:rFonts w:ascii="Calibri" w:hAnsi="Calibri" w:cs="Arial"/>
      <w:smallCaps/>
      <w:color w:val="333333"/>
      <w:sz w:val="22"/>
    </w:rPr>
  </w:style>
  <w:style w:type="paragraph" w:styleId="ae">
    <w:name w:val="toa heading"/>
    <w:basedOn w:val="a1"/>
    <w:next w:val="a1"/>
    <w:semiHidden/>
    <w:rsid w:val="00614C6F"/>
    <w:pPr>
      <w:spacing w:before="120"/>
    </w:pPr>
    <w:rPr>
      <w:rFonts w:ascii="Arial" w:hAnsi="Arial" w:cs="Arial"/>
      <w:b/>
      <w:bCs/>
    </w:rPr>
  </w:style>
  <w:style w:type="character" w:styleId="af">
    <w:name w:val="endnote reference"/>
    <w:basedOn w:val="a2"/>
    <w:semiHidden/>
    <w:rsid w:val="00614C6F"/>
    <w:rPr>
      <w:vertAlign w:val="superscript"/>
    </w:rPr>
  </w:style>
  <w:style w:type="character" w:styleId="af0">
    <w:name w:val="annotation reference"/>
    <w:basedOn w:val="a2"/>
    <w:semiHidden/>
    <w:rsid w:val="00614C6F"/>
    <w:rPr>
      <w:sz w:val="16"/>
      <w:szCs w:val="16"/>
    </w:rPr>
  </w:style>
  <w:style w:type="character" w:styleId="af1">
    <w:name w:val="footnote reference"/>
    <w:basedOn w:val="a2"/>
    <w:semiHidden/>
    <w:rsid w:val="00614C6F"/>
    <w:rPr>
      <w:rFonts w:ascii="Calibri" w:hAnsi="Calibri" w:cs="Tahoma"/>
      <w:b w:val="0"/>
      <w:i w:val="0"/>
      <w:caps w:val="0"/>
      <w:smallCaps w:val="0"/>
      <w:color w:val="D4445F"/>
      <w:spacing w:val="0"/>
      <w:w w:val="100"/>
      <w:position w:val="0"/>
      <w:sz w:val="22"/>
      <w:u w:val="none"/>
      <w:bdr w:val="none" w:sz="0" w:space="0" w:color="auto"/>
      <w:shd w:val="clear" w:color="auto" w:fill="auto"/>
      <w:vertAlign w:val="superscript"/>
    </w:rPr>
  </w:style>
  <w:style w:type="paragraph" w:styleId="af2">
    <w:name w:val="caption"/>
    <w:basedOn w:val="a1"/>
    <w:next w:val="a1"/>
    <w:qFormat/>
    <w:rsid w:val="00614C6F"/>
    <w:pPr>
      <w:spacing w:before="120" w:after="120"/>
    </w:pPr>
    <w:rPr>
      <w:b/>
      <w:bCs/>
      <w:sz w:val="20"/>
      <w:szCs w:val="20"/>
    </w:rPr>
  </w:style>
  <w:style w:type="paragraph" w:styleId="42">
    <w:name w:val="toc 4"/>
    <w:basedOn w:val="a1"/>
    <w:next w:val="a1"/>
    <w:semiHidden/>
    <w:rsid w:val="00614C6F"/>
    <w:pPr>
      <w:spacing w:before="120" w:after="120"/>
      <w:ind w:left="1200"/>
    </w:pPr>
    <w:rPr>
      <w:rFonts w:ascii="Calibri" w:hAnsi="Calibri" w:cs="Arial"/>
      <w:i/>
      <w:color w:val="333333"/>
      <w:sz w:val="22"/>
    </w:rPr>
  </w:style>
  <w:style w:type="paragraph" w:styleId="52">
    <w:name w:val="toc 5"/>
    <w:basedOn w:val="a1"/>
    <w:next w:val="a1"/>
    <w:semiHidden/>
    <w:rsid w:val="00614C6F"/>
    <w:pPr>
      <w:spacing w:before="120" w:after="120"/>
      <w:ind w:left="1600"/>
    </w:pPr>
    <w:rPr>
      <w:rFonts w:ascii="Arial" w:hAnsi="Arial" w:cs="Arial"/>
      <w:i/>
      <w:color w:val="333333"/>
      <w:sz w:val="22"/>
    </w:rPr>
  </w:style>
  <w:style w:type="paragraph" w:styleId="60">
    <w:name w:val="toc 6"/>
    <w:basedOn w:val="a1"/>
    <w:next w:val="a1"/>
    <w:semiHidden/>
    <w:rsid w:val="00614C6F"/>
    <w:pPr>
      <w:spacing w:before="120" w:after="120"/>
      <w:ind w:left="400"/>
    </w:pPr>
    <w:rPr>
      <w:rFonts w:ascii="Calibri" w:hAnsi="Calibri" w:cs="Arial"/>
      <w:i/>
      <w:color w:val="006C8A"/>
      <w:sz w:val="17"/>
    </w:rPr>
  </w:style>
  <w:style w:type="paragraph" w:styleId="70">
    <w:name w:val="toc 7"/>
    <w:basedOn w:val="a1"/>
    <w:next w:val="a1"/>
    <w:semiHidden/>
    <w:rsid w:val="00614C6F"/>
    <w:pPr>
      <w:ind w:left="1440"/>
    </w:pPr>
  </w:style>
  <w:style w:type="paragraph" w:styleId="80">
    <w:name w:val="toc 8"/>
    <w:basedOn w:val="a1"/>
    <w:next w:val="a1"/>
    <w:semiHidden/>
    <w:rsid w:val="00614C6F"/>
    <w:pPr>
      <w:ind w:left="1680"/>
    </w:pPr>
  </w:style>
  <w:style w:type="paragraph" w:styleId="90">
    <w:name w:val="toc 9"/>
    <w:basedOn w:val="a1"/>
    <w:next w:val="a1"/>
    <w:semiHidden/>
    <w:rsid w:val="00614C6F"/>
    <w:pPr>
      <w:ind w:left="1920"/>
    </w:pPr>
  </w:style>
  <w:style w:type="paragraph" w:styleId="af3">
    <w:name w:val="table of figures"/>
    <w:basedOn w:val="a1"/>
    <w:next w:val="a1"/>
    <w:semiHidden/>
    <w:rsid w:val="00614C6F"/>
    <w:pPr>
      <w:ind w:left="480" w:hanging="480"/>
    </w:pPr>
  </w:style>
  <w:style w:type="paragraph" w:styleId="af4">
    <w:name w:val="Document Map"/>
    <w:basedOn w:val="a1"/>
    <w:semiHidden/>
    <w:rsid w:val="00614C6F"/>
    <w:pPr>
      <w:shd w:val="clear" w:color="auto" w:fill="000080"/>
    </w:pPr>
    <w:rPr>
      <w:rFonts w:ascii="Tahoma" w:hAnsi="Tahoma" w:cs="Tahoma"/>
    </w:rPr>
  </w:style>
  <w:style w:type="paragraph" w:styleId="af5">
    <w:name w:val="table of authorities"/>
    <w:basedOn w:val="a1"/>
    <w:next w:val="a1"/>
    <w:semiHidden/>
    <w:rsid w:val="00614C6F"/>
    <w:pPr>
      <w:ind w:left="240" w:hanging="240"/>
    </w:pPr>
  </w:style>
  <w:style w:type="paragraph" w:styleId="af6">
    <w:name w:val="Balloon Text"/>
    <w:basedOn w:val="a1"/>
    <w:semiHidden/>
    <w:rsid w:val="00614C6F"/>
    <w:rPr>
      <w:rFonts w:ascii="Tahoma" w:hAnsi="Tahoma" w:cs="Tahoma"/>
      <w:sz w:val="16"/>
      <w:szCs w:val="16"/>
    </w:rPr>
  </w:style>
  <w:style w:type="paragraph" w:styleId="af7">
    <w:name w:val="endnote text"/>
    <w:basedOn w:val="a1"/>
    <w:semiHidden/>
    <w:rsid w:val="00614C6F"/>
    <w:pPr>
      <w:ind w:right="380"/>
    </w:pPr>
    <w:rPr>
      <w:rFonts w:ascii="Calibri" w:hAnsi="Calibri"/>
      <w:color w:val="808080"/>
      <w:spacing w:val="2"/>
      <w:sz w:val="16"/>
      <w:szCs w:val="20"/>
    </w:rPr>
  </w:style>
  <w:style w:type="paragraph" w:styleId="af8">
    <w:name w:val="macro"/>
    <w:semiHidden/>
    <w:rsid w:val="00614C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af9">
    <w:name w:val="annotation text"/>
    <w:basedOn w:val="a1"/>
    <w:semiHidden/>
    <w:rsid w:val="00614C6F"/>
    <w:rPr>
      <w:sz w:val="20"/>
      <w:szCs w:val="20"/>
    </w:rPr>
  </w:style>
  <w:style w:type="paragraph" w:styleId="afa">
    <w:name w:val="footnote text"/>
    <w:basedOn w:val="a1"/>
    <w:semiHidden/>
    <w:rsid w:val="00614C6F"/>
    <w:pPr>
      <w:ind w:right="380"/>
    </w:pPr>
    <w:rPr>
      <w:rFonts w:ascii="Calibri" w:hAnsi="Calibri"/>
      <w:color w:val="808080"/>
      <w:spacing w:val="2"/>
      <w:sz w:val="16"/>
      <w:szCs w:val="20"/>
    </w:rPr>
  </w:style>
  <w:style w:type="paragraph" w:styleId="afb">
    <w:name w:val="annotation subject"/>
    <w:basedOn w:val="af9"/>
    <w:next w:val="af9"/>
    <w:semiHidden/>
    <w:rsid w:val="00614C6F"/>
    <w:rPr>
      <w:b/>
      <w:bCs/>
    </w:rPr>
  </w:style>
  <w:style w:type="paragraph" w:styleId="11">
    <w:name w:val="index 1"/>
    <w:basedOn w:val="a1"/>
    <w:next w:val="a1"/>
    <w:autoRedefine/>
    <w:semiHidden/>
    <w:rsid w:val="00614C6F"/>
    <w:pPr>
      <w:ind w:left="240" w:hanging="240"/>
    </w:pPr>
  </w:style>
  <w:style w:type="paragraph" w:styleId="afc">
    <w:name w:val="index heading"/>
    <w:basedOn w:val="a1"/>
    <w:next w:val="11"/>
    <w:semiHidden/>
    <w:rsid w:val="00614C6F"/>
    <w:rPr>
      <w:rFonts w:ascii="Arial" w:hAnsi="Arial" w:cs="Arial"/>
      <w:b/>
      <w:bCs/>
    </w:rPr>
  </w:style>
  <w:style w:type="paragraph" w:styleId="23">
    <w:name w:val="index 2"/>
    <w:basedOn w:val="a1"/>
    <w:next w:val="a1"/>
    <w:autoRedefine/>
    <w:semiHidden/>
    <w:rsid w:val="00614C6F"/>
    <w:pPr>
      <w:ind w:left="480" w:hanging="240"/>
    </w:pPr>
  </w:style>
  <w:style w:type="paragraph" w:styleId="34">
    <w:name w:val="index 3"/>
    <w:basedOn w:val="a1"/>
    <w:next w:val="a1"/>
    <w:autoRedefine/>
    <w:semiHidden/>
    <w:rsid w:val="00614C6F"/>
    <w:pPr>
      <w:ind w:left="720" w:hanging="240"/>
    </w:pPr>
  </w:style>
  <w:style w:type="paragraph" w:styleId="43">
    <w:name w:val="index 4"/>
    <w:basedOn w:val="a1"/>
    <w:next w:val="a1"/>
    <w:autoRedefine/>
    <w:semiHidden/>
    <w:rsid w:val="00614C6F"/>
    <w:pPr>
      <w:ind w:left="960" w:hanging="240"/>
    </w:pPr>
  </w:style>
  <w:style w:type="paragraph" w:styleId="53">
    <w:name w:val="index 5"/>
    <w:basedOn w:val="a1"/>
    <w:next w:val="a1"/>
    <w:autoRedefine/>
    <w:semiHidden/>
    <w:rsid w:val="00614C6F"/>
    <w:pPr>
      <w:ind w:left="1200" w:hanging="240"/>
    </w:pPr>
  </w:style>
  <w:style w:type="paragraph" w:styleId="61">
    <w:name w:val="index 6"/>
    <w:basedOn w:val="a1"/>
    <w:next w:val="a1"/>
    <w:autoRedefine/>
    <w:semiHidden/>
    <w:rsid w:val="00614C6F"/>
    <w:pPr>
      <w:ind w:left="1440" w:hanging="240"/>
    </w:pPr>
  </w:style>
  <w:style w:type="paragraph" w:styleId="71">
    <w:name w:val="index 7"/>
    <w:basedOn w:val="a1"/>
    <w:next w:val="a1"/>
    <w:autoRedefine/>
    <w:semiHidden/>
    <w:rsid w:val="00614C6F"/>
    <w:pPr>
      <w:ind w:left="1680" w:hanging="240"/>
    </w:pPr>
  </w:style>
  <w:style w:type="paragraph" w:styleId="81">
    <w:name w:val="index 8"/>
    <w:basedOn w:val="a1"/>
    <w:next w:val="a1"/>
    <w:autoRedefine/>
    <w:semiHidden/>
    <w:rsid w:val="00614C6F"/>
    <w:pPr>
      <w:ind w:left="1920" w:hanging="240"/>
    </w:pPr>
  </w:style>
  <w:style w:type="paragraph" w:styleId="91">
    <w:name w:val="index 9"/>
    <w:basedOn w:val="a1"/>
    <w:next w:val="a1"/>
    <w:autoRedefine/>
    <w:semiHidden/>
    <w:rsid w:val="00614C6F"/>
    <w:pPr>
      <w:ind w:left="2160" w:hanging="240"/>
    </w:pPr>
  </w:style>
  <w:style w:type="paragraph" w:customStyle="1" w:styleId="dizantikaBodyText">
    <w:name w:val="dizantika&gt; BodyText"/>
    <w:basedOn w:val="a1"/>
    <w:link w:val="dizantikaBodyText0"/>
    <w:rsid w:val="008659CB"/>
    <w:pPr>
      <w:spacing w:before="200" w:after="200" w:line="260" w:lineRule="auto"/>
      <w:jc w:val="both"/>
    </w:pPr>
    <w:rPr>
      <w:rFonts w:ascii="Calibri" w:hAnsi="Calibri" w:cs="Courier New"/>
      <w:color w:val="333333"/>
      <w:sz w:val="22"/>
    </w:rPr>
  </w:style>
  <w:style w:type="character" w:customStyle="1" w:styleId="dizantikaBodyText0">
    <w:name w:val="dizantika&gt; BodyText Знак Знак"/>
    <w:basedOn w:val="a2"/>
    <w:link w:val="dizantikaBodyText"/>
    <w:rsid w:val="008659CB"/>
    <w:rPr>
      <w:rFonts w:ascii="Calibri" w:hAnsi="Calibri" w:cs="Courier New"/>
      <w:color w:val="333333"/>
      <w:sz w:val="22"/>
      <w:szCs w:val="24"/>
      <w:lang w:val="ru-RU" w:eastAsia="ru-RU" w:bidi="ar-SA"/>
    </w:rPr>
  </w:style>
  <w:style w:type="paragraph" w:customStyle="1" w:styleId="dizantikaNumList">
    <w:name w:val="dizantika&gt; NumList"/>
    <w:basedOn w:val="a"/>
    <w:rsid w:val="000D1EF5"/>
    <w:pPr>
      <w:numPr>
        <w:numId w:val="16"/>
      </w:numPr>
      <w:spacing w:after="80"/>
      <w:jc w:val="both"/>
    </w:pPr>
    <w:rPr>
      <w:rFonts w:ascii="Calibri" w:hAnsi="Calibri"/>
      <w:color w:val="333333"/>
      <w:sz w:val="22"/>
    </w:rPr>
  </w:style>
  <w:style w:type="paragraph" w:customStyle="1" w:styleId="dizantikaMarkList">
    <w:name w:val="dizantika&gt; MarkList"/>
    <w:basedOn w:val="afd"/>
    <w:rsid w:val="006F46A1"/>
    <w:pPr>
      <w:numPr>
        <w:numId w:val="5"/>
      </w:numPr>
      <w:spacing w:after="80"/>
      <w:jc w:val="both"/>
    </w:pPr>
    <w:rPr>
      <w:rFonts w:ascii="Calibri" w:hAnsi="Calibri"/>
      <w:color w:val="333333"/>
      <w:sz w:val="22"/>
    </w:rPr>
  </w:style>
  <w:style w:type="paragraph" w:styleId="a">
    <w:name w:val="List Number"/>
    <w:basedOn w:val="a1"/>
    <w:semiHidden/>
    <w:rsid w:val="009B7300"/>
    <w:pPr>
      <w:numPr>
        <w:numId w:val="2"/>
      </w:numPr>
    </w:pPr>
  </w:style>
  <w:style w:type="paragraph" w:customStyle="1" w:styleId="dizantikaTitle">
    <w:name w:val="dizantika&gt; Title"/>
    <w:basedOn w:val="a1"/>
    <w:next w:val="dizantikaBodyText"/>
    <w:rsid w:val="00C76CF8"/>
    <w:pPr>
      <w:pBdr>
        <w:bottom w:val="single" w:sz="12" w:space="5" w:color="D4445F"/>
      </w:pBdr>
      <w:spacing w:before="600" w:after="200"/>
    </w:pPr>
    <w:rPr>
      <w:rFonts w:ascii="Arial" w:hAnsi="Arial" w:cs="Arial"/>
      <w:b/>
      <w:smallCaps/>
      <w:color w:val="006C8A"/>
      <w:spacing w:val="4"/>
      <w:kern w:val="32"/>
      <w:sz w:val="78"/>
      <w:szCs w:val="80"/>
    </w:rPr>
  </w:style>
  <w:style w:type="paragraph" w:styleId="afd">
    <w:name w:val="List Bullet"/>
    <w:basedOn w:val="a1"/>
    <w:autoRedefine/>
    <w:semiHidden/>
    <w:rsid w:val="008C05F1"/>
  </w:style>
  <w:style w:type="paragraph" w:customStyle="1" w:styleId="dizantikaAnnouncement">
    <w:name w:val="dizantika&gt; Announcement"/>
    <w:basedOn w:val="a1"/>
    <w:next w:val="dizantikaBodyText"/>
    <w:rsid w:val="00A16DC6"/>
    <w:pPr>
      <w:pBdr>
        <w:top w:val="single" w:sz="2" w:space="6" w:color="F6FAFB"/>
        <w:left w:val="single" w:sz="2" w:space="8" w:color="FFFFFF"/>
        <w:bottom w:val="single" w:sz="8" w:space="6" w:color="F6FAFB"/>
        <w:right w:val="single" w:sz="2" w:space="8" w:color="FFFFFF"/>
      </w:pBdr>
      <w:shd w:val="clear" w:color="auto" w:fill="F6FAFB"/>
      <w:spacing w:before="120" w:after="120"/>
      <w:ind w:left="160" w:right="160"/>
      <w:jc w:val="both"/>
    </w:pPr>
    <w:rPr>
      <w:rFonts w:ascii="Calibri" w:hAnsi="Calibri"/>
      <w:color w:val="006C8A"/>
      <w:sz w:val="22"/>
      <w:lang w:val="en-US"/>
    </w:rPr>
  </w:style>
  <w:style w:type="character" w:customStyle="1" w:styleId="dizantikaExplanatory">
    <w:name w:val="dizantika&gt; Explanatory"/>
    <w:basedOn w:val="a2"/>
    <w:rsid w:val="00A16DC6"/>
    <w:rPr>
      <w:rFonts w:ascii="Calibri" w:hAnsi="Calibri"/>
      <w:b w:val="0"/>
      <w:i/>
      <w:caps w:val="0"/>
      <w:smallCaps w:val="0"/>
      <w:color w:val="006C8A"/>
      <w:spacing w:val="0"/>
      <w:w w:val="100"/>
      <w:position w:val="0"/>
      <w:sz w:val="22"/>
      <w:u w:val="none"/>
      <w:bdr w:val="none" w:sz="0" w:space="0" w:color="auto"/>
      <w:shd w:val="clear" w:color="auto" w:fill="auto"/>
    </w:rPr>
  </w:style>
  <w:style w:type="character" w:customStyle="1" w:styleId="dizantikaIntroduction">
    <w:name w:val="dizantika&gt; Introduction"/>
    <w:basedOn w:val="a2"/>
    <w:rsid w:val="00A16DC6"/>
    <w:rPr>
      <w:rFonts w:ascii="Calibri" w:hAnsi="Calibri" w:cs="Times New Roman"/>
      <w:b/>
      <w:i w:val="0"/>
      <w:caps w:val="0"/>
      <w:smallCaps w:val="0"/>
      <w:color w:val="006C8A"/>
      <w:spacing w:val="0"/>
      <w:w w:val="100"/>
      <w:position w:val="0"/>
      <w:sz w:val="24"/>
      <w:u w:val="none" w:color="A1C4EC"/>
      <w:bdr w:val="none" w:sz="0" w:space="0" w:color="auto"/>
      <w:shd w:val="clear" w:color="auto" w:fill="F6FAFB"/>
    </w:rPr>
  </w:style>
  <w:style w:type="paragraph" w:customStyle="1" w:styleId="dizantikaFAQQuestion">
    <w:name w:val="dizantika&gt; FAQ Question"/>
    <w:basedOn w:val="a1"/>
    <w:next w:val="dizantikaFAQAnswer"/>
    <w:rsid w:val="00B10AE9"/>
    <w:pPr>
      <w:pBdr>
        <w:top w:val="single" w:sz="2" w:space="4" w:color="FFFFFF"/>
        <w:bottom w:val="single" w:sz="2" w:space="3" w:color="006C8A"/>
      </w:pBdr>
      <w:shd w:val="clear" w:color="auto" w:fill="F6FAFB"/>
      <w:spacing w:before="320" w:after="120"/>
      <w:ind w:left="300"/>
      <w:outlineLvl w:val="5"/>
    </w:pPr>
    <w:rPr>
      <w:rFonts w:ascii="Calibri" w:hAnsi="Calibri"/>
      <w:color w:val="006C8A"/>
      <w:sz w:val="23"/>
      <w:u w:color="006C8A"/>
    </w:rPr>
  </w:style>
  <w:style w:type="paragraph" w:customStyle="1" w:styleId="dizantikaFAQAnswer">
    <w:name w:val="dizantika&gt; FAQ Answer"/>
    <w:basedOn w:val="a1"/>
    <w:rsid w:val="0024352C"/>
    <w:pPr>
      <w:spacing w:after="120"/>
      <w:ind w:left="600"/>
      <w:jc w:val="both"/>
    </w:pPr>
    <w:rPr>
      <w:rFonts w:ascii="Calibri" w:hAnsi="Calibri"/>
      <w:color w:val="333333"/>
      <w:sz w:val="22"/>
    </w:rPr>
  </w:style>
  <w:style w:type="character" w:customStyle="1" w:styleId="dizantikaWeakAccent">
    <w:name w:val="dizantika&gt; Weak Accent"/>
    <w:basedOn w:val="a2"/>
    <w:rsid w:val="0024352C"/>
    <w:rPr>
      <w:rFonts w:ascii="Calibri" w:hAnsi="Calibri"/>
      <w:b/>
      <w:i w:val="0"/>
      <w:caps w:val="0"/>
      <w:smallCaps w:val="0"/>
      <w:color w:val="333333"/>
      <w:spacing w:val="0"/>
      <w:w w:val="100"/>
      <w:position w:val="0"/>
      <w:sz w:val="22"/>
      <w:u w:val="none"/>
      <w:bdr w:val="none" w:sz="0" w:space="0" w:color="auto"/>
      <w:shd w:val="clear" w:color="auto" w:fill="F1F1F1"/>
    </w:rPr>
  </w:style>
  <w:style w:type="character" w:customStyle="1" w:styleId="dizantikaStrongAccent">
    <w:name w:val="dizantika&gt; Strong Accent"/>
    <w:basedOn w:val="a2"/>
    <w:rsid w:val="0024352C"/>
    <w:rPr>
      <w:rFonts w:ascii="Calibri" w:hAnsi="Calibri" w:cs="Times New Roman"/>
      <w:b/>
      <w:i w:val="0"/>
      <w:caps w:val="0"/>
      <w:smallCaps w:val="0"/>
      <w:color w:val="FFFFFF"/>
      <w:spacing w:val="0"/>
      <w:w w:val="100"/>
      <w:position w:val="0"/>
      <w:sz w:val="22"/>
      <w:u w:val="none" w:color="FF6600"/>
      <w:bdr w:val="none" w:sz="0" w:space="0" w:color="auto"/>
      <w:shd w:val="clear" w:color="auto" w:fill="808080"/>
    </w:rPr>
  </w:style>
  <w:style w:type="paragraph" w:customStyle="1" w:styleId="dizantikaCitationExample">
    <w:name w:val="dizantika&gt; Citation Example"/>
    <w:basedOn w:val="a1"/>
    <w:next w:val="dizantikaBodyText"/>
    <w:rsid w:val="0024352C"/>
    <w:pPr>
      <w:pBdr>
        <w:top w:val="single" w:sz="2" w:space="6" w:color="D4445F"/>
        <w:left w:val="single" w:sz="2" w:space="8" w:color="FFFFFF"/>
        <w:bottom w:val="single" w:sz="2" w:space="6" w:color="D4445F"/>
        <w:right w:val="single" w:sz="2" w:space="8" w:color="FFFFFF"/>
      </w:pBdr>
      <w:shd w:val="clear" w:color="auto" w:fill="FFFFFF"/>
      <w:spacing w:before="200" w:after="200"/>
      <w:ind w:left="600" w:right="600"/>
      <w:jc w:val="both"/>
    </w:pPr>
    <w:rPr>
      <w:rFonts w:ascii="Calibri" w:hAnsi="Calibri"/>
      <w:color w:val="006C8A"/>
      <w:sz w:val="22"/>
    </w:rPr>
  </w:style>
  <w:style w:type="paragraph" w:customStyle="1" w:styleId="dizantikaSignatureCitation">
    <w:name w:val="dizantika&gt; Signature Citation"/>
    <w:basedOn w:val="dizantikaCitationExample"/>
    <w:next w:val="dizantikaBodyText"/>
    <w:rsid w:val="000E0B44"/>
    <w:pPr>
      <w:shd w:val="clear" w:color="auto" w:fill="auto"/>
      <w:jc w:val="right"/>
    </w:pPr>
    <w:rPr>
      <w:b/>
    </w:rPr>
  </w:style>
  <w:style w:type="paragraph" w:customStyle="1" w:styleId="dizantikaDate">
    <w:name w:val="dizantika&gt; Date"/>
    <w:basedOn w:val="a1"/>
    <w:next w:val="dizantikaBodyText"/>
    <w:rsid w:val="00183128"/>
    <w:pPr>
      <w:jc w:val="right"/>
    </w:pPr>
    <w:rPr>
      <w:rFonts w:ascii="Calibri" w:hAnsi="Calibri"/>
      <w:color w:val="808080"/>
      <w:sz w:val="22"/>
      <w:u w:val="single" w:color="808080"/>
    </w:rPr>
  </w:style>
  <w:style w:type="paragraph" w:customStyle="1" w:styleId="dizantikaSignatureLetter">
    <w:name w:val="dizantika&gt; Signature Letter"/>
    <w:basedOn w:val="a1"/>
    <w:rsid w:val="00183128"/>
    <w:pPr>
      <w:pBdr>
        <w:top w:val="single" w:sz="4" w:space="8" w:color="A1253E"/>
      </w:pBdr>
      <w:spacing w:before="40" w:after="40"/>
      <w:ind w:left="5400"/>
      <w:jc w:val="right"/>
    </w:pPr>
    <w:rPr>
      <w:rFonts w:ascii="Calibri" w:hAnsi="Calibri"/>
      <w:color w:val="808080"/>
      <w:sz w:val="22"/>
    </w:rPr>
  </w:style>
  <w:style w:type="paragraph" w:customStyle="1" w:styleId="dizantikaAddressee">
    <w:name w:val="dizantika&gt; Addressee"/>
    <w:basedOn w:val="a1"/>
    <w:rsid w:val="0010113D"/>
    <w:pPr>
      <w:pBdr>
        <w:top w:val="single" w:sz="2" w:space="5" w:color="FFFFFF"/>
        <w:left w:val="single" w:sz="2" w:space="6" w:color="A1253E"/>
        <w:bottom w:val="single" w:sz="2" w:space="5" w:color="FFFFFF"/>
      </w:pBdr>
      <w:ind w:left="120" w:right="5400"/>
    </w:pPr>
    <w:rPr>
      <w:rFonts w:ascii="Calibri" w:hAnsi="Calibri"/>
      <w:b/>
      <w:color w:val="006C8A"/>
      <w:sz w:val="22"/>
    </w:rPr>
  </w:style>
  <w:style w:type="table" w:customStyle="1" w:styleId="dizantikaUsualTable">
    <w:name w:val="dizantika&gt; Usual Table"/>
    <w:basedOn w:val="a5"/>
    <w:rsid w:val="004366DC"/>
    <w:pPr>
      <w:spacing w:before="40" w:after="40"/>
      <w:jc w:val="center"/>
    </w:pPr>
    <w:rPr>
      <w:rFonts w:ascii="Calibri" w:hAnsi="Calibri" w:cs="Arial"/>
      <w:color w:val="333333"/>
      <w:sz w:val="19"/>
    </w:rPr>
    <w:tblPr>
      <w:tblInd w:w="0" w:type="dxa"/>
      <w:tblBorders>
        <w:top w:val="single" w:sz="2" w:space="0" w:color="BEBEBE"/>
        <w:left w:val="single" w:sz="2" w:space="0" w:color="BEBEBE"/>
        <w:bottom w:val="single" w:sz="2" w:space="0" w:color="BEBEBE"/>
        <w:right w:val="single" w:sz="2" w:space="0" w:color="BEBEBE"/>
        <w:insideH w:val="single" w:sz="2" w:space="0" w:color="BEBEBE"/>
        <w:insideV w:val="single" w:sz="2" w:space="0" w:color="BEBEB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40" w:type="dxa"/>
        <w:left w:w="40" w:type="dxa"/>
        <w:bottom w:w="40" w:type="dxa"/>
        <w:right w:w="40" w:type="dxa"/>
      </w:tcMar>
      <w:vAlign w:val="center"/>
    </w:tcPr>
    <w:tblStylePr w:type="firstRow">
      <w:rPr>
        <w:b/>
        <w:color w:val="FFFFFF"/>
        <w:sz w:val="22"/>
      </w:rPr>
      <w:tblPr/>
      <w:tcPr>
        <w:tcBorders>
          <w:top w:val="single" w:sz="2" w:space="0" w:color="006C8A"/>
          <w:left w:val="single" w:sz="2" w:space="0" w:color="006C8A"/>
          <w:bottom w:val="single" w:sz="2" w:space="0" w:color="006C8A"/>
          <w:right w:val="single" w:sz="2" w:space="0" w:color="006C8A"/>
          <w:insideH w:val="single" w:sz="2" w:space="0" w:color="A1253E"/>
          <w:insideV w:val="single" w:sz="2" w:space="0" w:color="006C8A"/>
        </w:tcBorders>
        <w:shd w:val="clear" w:color="auto" w:fill="006C8A"/>
      </w:tcPr>
    </w:tblStylePr>
    <w:tblStylePr w:type="lastRow">
      <w:rPr>
        <w:b/>
        <w:color w:val="006C8A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9F2F3"/>
      </w:tcPr>
    </w:tblStylePr>
    <w:tblStylePr w:type="firstCol">
      <w:rPr>
        <w:b/>
        <w:color w:val="006C8A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6FAFB"/>
      </w:tcPr>
    </w:tblStylePr>
    <w:tblStylePr w:type="lastCol">
      <w:rPr>
        <w:b/>
        <w:color w:val="006C8A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</w:tcPr>
    </w:tblStylePr>
  </w:style>
  <w:style w:type="table" w:customStyle="1" w:styleId="dizantikaEasyTable">
    <w:name w:val="dizantika&gt; Easy Table"/>
    <w:basedOn w:val="a5"/>
    <w:rsid w:val="005C0D74"/>
    <w:pPr>
      <w:spacing w:before="40" w:after="40"/>
      <w:jc w:val="center"/>
    </w:pPr>
    <w:rPr>
      <w:rFonts w:ascii="Calibri" w:hAnsi="Calibri"/>
      <w:color w:val="333333"/>
      <w:sz w:val="19"/>
    </w:rPr>
    <w:tblPr>
      <w:tblInd w:w="0" w:type="dxa"/>
      <w:tblBorders>
        <w:top w:val="single" w:sz="4" w:space="0" w:color="006C8A"/>
        <w:left w:val="single" w:sz="2" w:space="0" w:color="FFFFFF"/>
        <w:bottom w:val="single" w:sz="4" w:space="0" w:color="006C8A"/>
        <w:right w:val="single" w:sz="2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40" w:type="dxa"/>
        <w:left w:w="40" w:type="dxa"/>
        <w:bottom w:w="40" w:type="dxa"/>
        <w:right w:w="40" w:type="dxa"/>
      </w:tcMar>
      <w:vAlign w:val="center"/>
    </w:tcPr>
    <w:tblStylePr w:type="firstRow">
      <w:rPr>
        <w:rFonts w:cs="Arial"/>
        <w:b/>
        <w:color w:val="006C8A"/>
        <w:sz w:val="22"/>
      </w:rPr>
      <w:tblPr/>
      <w:tcPr>
        <w:tcBorders>
          <w:top w:val="single" w:sz="4" w:space="0" w:color="006C8A"/>
          <w:left w:val="single" w:sz="2" w:space="0" w:color="FFFFFF"/>
          <w:bottom w:val="single" w:sz="4" w:space="0" w:color="006C8A"/>
          <w:right w:val="single" w:sz="2" w:space="0" w:color="FFFFFF"/>
          <w:insideH w:val="single" w:sz="2" w:space="0" w:color="FFFFFF"/>
          <w:insideV w:val="single" w:sz="2" w:space="0" w:color="FFFFFF"/>
        </w:tcBorders>
      </w:tcPr>
    </w:tblStylePr>
    <w:tblStylePr w:type="lastRow">
      <w:rPr>
        <w:color w:val="006C8A"/>
      </w:rPr>
      <w:tblPr/>
      <w:tcPr>
        <w:tcBorders>
          <w:bottom w:val="single" w:sz="2" w:space="0" w:color="006C8A"/>
          <w:right w:val="nil"/>
          <w:insideV w:val="nil"/>
        </w:tcBorders>
        <w:shd w:val="clear" w:color="auto" w:fill="F9F2F3"/>
      </w:tcPr>
    </w:tblStylePr>
    <w:tblStylePr w:type="firstCol">
      <w:rPr>
        <w:color w:val="006C8A"/>
      </w:rPr>
      <w:tblPr/>
      <w:tcPr>
        <w:tcBorders>
          <w:bottom w:val="single" w:sz="2" w:space="0" w:color="006C8A"/>
          <w:right w:val="nil"/>
          <w:insideV w:val="nil"/>
        </w:tcBorders>
        <w:shd w:val="clear" w:color="auto" w:fill="F6FAFB"/>
      </w:tcPr>
    </w:tblStylePr>
    <w:tblStylePr w:type="lastCol">
      <w:rPr>
        <w:color w:val="006C8A"/>
      </w:rPr>
      <w:tblPr/>
      <w:tcPr>
        <w:tcBorders>
          <w:bottom w:val="single" w:sz="2" w:space="0" w:color="006C8A"/>
          <w:right w:val="nil"/>
          <w:insideV w:val="nil"/>
        </w:tcBorders>
      </w:tcPr>
    </w:tblStylePr>
  </w:style>
  <w:style w:type="table" w:customStyle="1" w:styleId="dizantikaRowsTable">
    <w:name w:val="dizantika&gt; Rows Table"/>
    <w:basedOn w:val="a5"/>
    <w:rsid w:val="00AC2DE0"/>
    <w:pPr>
      <w:spacing w:before="40" w:after="40"/>
      <w:jc w:val="center"/>
    </w:pPr>
    <w:rPr>
      <w:rFonts w:ascii="Calibri" w:hAnsi="Calibri"/>
      <w:color w:val="333333"/>
      <w:sz w:val="19"/>
    </w:rPr>
    <w:tblPr>
      <w:tblStyleRowBandSize w:val="1"/>
      <w:tblInd w:w="0" w:type="dxa"/>
      <w:tblBorders>
        <w:top w:val="single" w:sz="2" w:space="0" w:color="D7D7D7"/>
        <w:left w:val="single" w:sz="2" w:space="0" w:color="D7D7D7"/>
        <w:bottom w:val="single" w:sz="2" w:space="0" w:color="D7D7D7"/>
        <w:right w:val="single" w:sz="2" w:space="0" w:color="D7D7D7"/>
        <w:insideH w:val="single" w:sz="2" w:space="0" w:color="D7D7D7"/>
        <w:insideV w:val="single" w:sz="2" w:space="0" w:color="D7D7D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40" w:type="dxa"/>
        <w:left w:w="40" w:type="dxa"/>
        <w:bottom w:w="40" w:type="dxa"/>
        <w:right w:w="40" w:type="dxa"/>
      </w:tcMar>
      <w:vAlign w:val="center"/>
    </w:tcPr>
    <w:tblStylePr w:type="firstRow">
      <w:rPr>
        <w:rFonts w:cs="Arial"/>
        <w:b/>
        <w:color w:val="FFFFFF"/>
        <w:sz w:val="22"/>
      </w:rPr>
      <w:tblPr/>
      <w:tcPr>
        <w:tcBorders>
          <w:top w:val="single" w:sz="2" w:space="0" w:color="006C8A"/>
          <w:left w:val="single" w:sz="2" w:space="0" w:color="006C8A"/>
          <w:bottom w:val="single" w:sz="4" w:space="0" w:color="FFFFFF"/>
          <w:right w:val="single" w:sz="2" w:space="0" w:color="006C8A"/>
          <w:insideH w:val="single" w:sz="2" w:space="0" w:color="006C8A"/>
          <w:insideV w:val="single" w:sz="2" w:space="0" w:color="FFFFFF"/>
        </w:tcBorders>
        <w:shd w:val="clear" w:color="auto" w:fill="006C8A"/>
      </w:tcPr>
    </w:tblStylePr>
    <w:tblStylePr w:type="lastRow">
      <w:rPr>
        <w:b/>
        <w:color w:val="FFFFFF"/>
      </w:rPr>
      <w:tblPr/>
      <w:tcPr>
        <w:tcBorders>
          <w:top w:val="single" w:sz="4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808080"/>
          <w:insideV w:val="single" w:sz="2" w:space="0" w:color="FFFFFF"/>
        </w:tcBorders>
        <w:shd w:val="clear" w:color="auto" w:fill="BEBEBE"/>
      </w:tcPr>
    </w:tblStylePr>
    <w:tblStylePr w:type="firstCol">
      <w:pPr>
        <w:jc w:val="left"/>
      </w:pPr>
      <w:rPr>
        <w:b/>
        <w:color w:val="006C8A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6FAFB"/>
      </w:tcPr>
    </w:tblStylePr>
    <w:tblStylePr w:type="lastCol">
      <w:rPr>
        <w:color w:val="006C8A"/>
      </w:rPr>
      <w:tblPr/>
      <w:tcPr>
        <w:tcBorders>
          <w:top w:val="single" w:sz="2" w:space="0" w:color="BEBEBE"/>
          <w:left w:val="single" w:sz="4" w:space="0" w:color="BEBEBE"/>
          <w:bottom w:val="single" w:sz="2" w:space="0" w:color="BEBEBE"/>
          <w:right w:val="single" w:sz="2" w:space="0" w:color="BEBEBE"/>
          <w:insideH w:val="single" w:sz="4" w:space="0" w:color="BEBEBE"/>
          <w:insideV w:val="single" w:sz="2" w:space="0" w:color="BEBEBE"/>
        </w:tcBorders>
        <w:shd w:val="clear" w:color="auto" w:fill="FFFFFF"/>
      </w:tcPr>
    </w:tblStylePr>
    <w:tblStylePr w:type="band1Horz"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9F2F3"/>
      </w:tcPr>
    </w:tblStylePr>
    <w:tblStylePr w:type="band2Horz"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</w:tcPr>
    </w:tblStylePr>
  </w:style>
  <w:style w:type="table" w:customStyle="1" w:styleId="dizantikaColumnsTable">
    <w:name w:val="dizantika&gt; Columns Table"/>
    <w:basedOn w:val="a5"/>
    <w:rsid w:val="00BC311D"/>
    <w:pPr>
      <w:spacing w:before="40" w:after="40"/>
      <w:jc w:val="center"/>
    </w:pPr>
    <w:rPr>
      <w:rFonts w:ascii="Calibri" w:hAnsi="Calibri"/>
      <w:color w:val="333333"/>
      <w:sz w:val="19"/>
    </w:rPr>
    <w:tblPr>
      <w:tblStyleColBandSize w:val="1"/>
      <w:tblInd w:w="0" w:type="dxa"/>
      <w:tblBorders>
        <w:top w:val="single" w:sz="2" w:space="0" w:color="D7D7D7"/>
        <w:left w:val="single" w:sz="2" w:space="0" w:color="D7D7D7"/>
        <w:bottom w:val="single" w:sz="2" w:space="0" w:color="D7D7D7"/>
        <w:right w:val="single" w:sz="2" w:space="0" w:color="D7D7D7"/>
        <w:insideH w:val="single" w:sz="2" w:space="0" w:color="D7D7D7"/>
        <w:insideV w:val="single" w:sz="2" w:space="0" w:color="D7D7D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40" w:type="dxa"/>
        <w:left w:w="40" w:type="dxa"/>
        <w:bottom w:w="40" w:type="dxa"/>
        <w:right w:w="40" w:type="dxa"/>
      </w:tcMar>
      <w:vAlign w:val="center"/>
    </w:tcPr>
    <w:tblStylePr w:type="firstRow">
      <w:rPr>
        <w:rFonts w:cs="Arial"/>
        <w:b/>
        <w:color w:val="FFFFFF"/>
        <w:sz w:val="22"/>
      </w:rPr>
      <w:tblPr/>
      <w:tcPr>
        <w:tcBorders>
          <w:top w:val="single" w:sz="2" w:space="0" w:color="006C8A"/>
          <w:left w:val="single" w:sz="2" w:space="0" w:color="006C8A"/>
          <w:bottom w:val="single" w:sz="4" w:space="0" w:color="FFFFFF"/>
          <w:right w:val="single" w:sz="2" w:space="0" w:color="006C8A"/>
          <w:insideH w:val="single" w:sz="2" w:space="0" w:color="006C8A"/>
          <w:insideV w:val="single" w:sz="2" w:space="0" w:color="FFFFFF"/>
        </w:tcBorders>
        <w:shd w:val="clear" w:color="auto" w:fill="006C8A"/>
      </w:tcPr>
    </w:tblStylePr>
    <w:tblStylePr w:type="lastRow">
      <w:rPr>
        <w:b/>
        <w:color w:val="FFFFFF"/>
      </w:rPr>
      <w:tblPr/>
      <w:tcPr>
        <w:tcBorders>
          <w:top w:val="single" w:sz="4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808080"/>
          <w:insideV w:val="single" w:sz="2" w:space="0" w:color="FFFFFF"/>
        </w:tcBorders>
        <w:shd w:val="clear" w:color="auto" w:fill="BEBEBE"/>
      </w:tcPr>
    </w:tblStylePr>
    <w:tblStylePr w:type="firstCol">
      <w:pPr>
        <w:jc w:val="left"/>
      </w:pPr>
      <w:rPr>
        <w:b/>
        <w:color w:val="006C8A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6FAFB"/>
      </w:tcPr>
    </w:tblStylePr>
    <w:tblStylePr w:type="lastCol">
      <w:rPr>
        <w:color w:val="006C8A"/>
      </w:rPr>
      <w:tblPr/>
      <w:tcPr>
        <w:tcBorders>
          <w:top w:val="single" w:sz="2" w:space="0" w:color="BEBEBE"/>
          <w:left w:val="single" w:sz="4" w:space="0" w:color="BEBEBE"/>
          <w:bottom w:val="single" w:sz="2" w:space="0" w:color="BEBEBE"/>
          <w:right w:val="single" w:sz="2" w:space="0" w:color="BEBEBE"/>
          <w:insideH w:val="single" w:sz="4" w:space="0" w:color="BEBEBE"/>
          <w:insideV w:val="single" w:sz="2" w:space="0" w:color="BEBEBE"/>
        </w:tcBorders>
        <w:shd w:val="clear" w:color="auto" w:fill="FFFFFF"/>
      </w:tcPr>
    </w:tblStylePr>
    <w:tblStylePr w:type="band1Vert"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9F2F3"/>
      </w:tcPr>
    </w:tblStylePr>
    <w:tblStylePr w:type="band2Vert"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</w:tcPr>
    </w:tblStylePr>
  </w:style>
  <w:style w:type="table" w:customStyle="1" w:styleId="dizantikaTextTable">
    <w:name w:val="dizantika&gt; Text Table"/>
    <w:basedOn w:val="a5"/>
    <w:rsid w:val="00CD7870"/>
    <w:pPr>
      <w:spacing w:after="20"/>
    </w:pPr>
    <w:rPr>
      <w:rFonts w:ascii="Calibri" w:hAnsi="Calibri"/>
      <w:color w:val="333333"/>
      <w:sz w:val="22"/>
    </w:rPr>
    <w:tblPr>
      <w:tblInd w:w="0" w:type="dxa"/>
      <w:tblBorders>
        <w:bottom w:val="single" w:sz="4" w:space="0" w:color="BEBEB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80" w:type="dxa"/>
        <w:left w:w="200" w:type="dxa"/>
        <w:bottom w:w="80" w:type="dxa"/>
        <w:right w:w="200" w:type="dxa"/>
      </w:tcMar>
    </w:tcPr>
    <w:tblStylePr w:type="firstRow">
      <w:pPr>
        <w:spacing w:after="0"/>
      </w:pPr>
      <w:rPr>
        <w:rFonts w:cs="Arial"/>
        <w:b/>
        <w:color w:val="006C8A"/>
      </w:rPr>
      <w:tblPr/>
      <w:tcPr>
        <w:tcBorders>
          <w:top w:val="single" w:sz="2" w:space="0" w:color="FFFFFF"/>
          <w:bottom w:val="single" w:sz="8" w:space="0" w:color="D7D7D7"/>
          <w:right w:val="nil"/>
          <w:insideV w:val="nil"/>
        </w:tcBorders>
      </w:tcPr>
    </w:tblStylePr>
  </w:style>
  <w:style w:type="paragraph" w:styleId="afe">
    <w:name w:val="Message Header"/>
    <w:basedOn w:val="a1"/>
    <w:semiHidden/>
    <w:rsid w:val="00F509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styleId="HTML">
    <w:name w:val="HTML Cite"/>
    <w:basedOn w:val="a2"/>
    <w:semiHidden/>
    <w:rsid w:val="00F5093B"/>
    <w:rPr>
      <w:i/>
      <w:iCs/>
    </w:rPr>
  </w:style>
  <w:style w:type="paragraph" w:styleId="aff">
    <w:name w:val="header"/>
    <w:basedOn w:val="a1"/>
    <w:semiHidden/>
    <w:rsid w:val="00E31EEB"/>
    <w:pPr>
      <w:tabs>
        <w:tab w:val="center" w:pos="4677"/>
        <w:tab w:val="right" w:pos="9355"/>
      </w:tabs>
      <w:spacing w:before="40"/>
      <w:ind w:left="1200"/>
    </w:pPr>
    <w:rPr>
      <w:rFonts w:ascii="Calibri" w:hAnsi="Calibri"/>
      <w:b/>
      <w:i/>
      <w:color w:val="808080"/>
      <w:sz w:val="20"/>
    </w:rPr>
  </w:style>
  <w:style w:type="paragraph" w:customStyle="1" w:styleId="dizantikaSubtitle1">
    <w:name w:val="dizantika&gt; Subtitle 1"/>
    <w:basedOn w:val="a1"/>
    <w:next w:val="dizantikaBodyText"/>
    <w:rsid w:val="003279E8"/>
    <w:pPr>
      <w:pBdr>
        <w:bottom w:val="single" w:sz="4" w:space="2" w:color="A1253E"/>
      </w:pBdr>
      <w:spacing w:before="320" w:after="120"/>
    </w:pPr>
    <w:rPr>
      <w:rFonts w:ascii="Arial" w:hAnsi="Arial" w:cs="Arial"/>
      <w:b/>
      <w:color w:val="A1253E"/>
      <w:sz w:val="22"/>
      <w:u w:color="FEE4B3"/>
    </w:rPr>
  </w:style>
  <w:style w:type="paragraph" w:customStyle="1" w:styleId="dizantikaSubtitle2">
    <w:name w:val="dizantika&gt; Subtitle 2"/>
    <w:basedOn w:val="a1"/>
    <w:next w:val="dizantikaBodyText"/>
    <w:rsid w:val="003279E8"/>
    <w:pPr>
      <w:spacing w:before="320" w:after="120"/>
    </w:pPr>
    <w:rPr>
      <w:rFonts w:ascii="Arial" w:hAnsi="Arial" w:cs="Arial"/>
      <w:b/>
      <w:color w:val="A1253E"/>
      <w:sz w:val="22"/>
      <w:u w:color="D6F8CD"/>
    </w:rPr>
  </w:style>
  <w:style w:type="paragraph" w:styleId="aff0">
    <w:name w:val="Body Text"/>
    <w:basedOn w:val="a1"/>
    <w:link w:val="aff1"/>
    <w:semiHidden/>
    <w:rsid w:val="00430071"/>
    <w:pPr>
      <w:spacing w:after="120"/>
    </w:pPr>
  </w:style>
  <w:style w:type="paragraph" w:styleId="aff2">
    <w:name w:val="Title"/>
    <w:basedOn w:val="a1"/>
    <w:qFormat/>
    <w:rsid w:val="00D732F2"/>
    <w:pPr>
      <w:ind w:firstLine="400"/>
      <w:outlineLvl w:val="0"/>
    </w:pPr>
    <w:rPr>
      <w:rFonts w:ascii="Verdana" w:hAnsi="Verdana"/>
      <w:b/>
      <w:bCs/>
      <w:color w:val="487189"/>
      <w:kern w:val="28"/>
      <w:sz w:val="6"/>
      <w:szCs w:val="32"/>
    </w:rPr>
  </w:style>
  <w:style w:type="character" w:styleId="aff3">
    <w:name w:val="line number"/>
    <w:basedOn w:val="a2"/>
    <w:semiHidden/>
    <w:rsid w:val="000E0B44"/>
  </w:style>
  <w:style w:type="paragraph" w:styleId="aff4">
    <w:name w:val="Signature"/>
    <w:basedOn w:val="a1"/>
    <w:semiHidden/>
    <w:rsid w:val="003C35B9"/>
    <w:pPr>
      <w:ind w:left="4252"/>
    </w:pPr>
  </w:style>
  <w:style w:type="table" w:styleId="-6">
    <w:name w:val="Table List 6"/>
    <w:basedOn w:val="a3"/>
    <w:semiHidden/>
    <w:rsid w:val="00DF76E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pPr>
        <w:jc w:val="center"/>
      </w:pPr>
      <w:tblPr/>
      <w:tcPr>
        <w:shd w:val="pct25" w:color="000000" w:fill="FFFFFF"/>
        <w:vAlign w:val="center"/>
      </w:tcPr>
    </w:tblStylePr>
  </w:style>
  <w:style w:type="paragraph" w:styleId="20">
    <w:name w:val="List Bullet 2"/>
    <w:basedOn w:val="a1"/>
    <w:autoRedefine/>
    <w:semiHidden/>
    <w:rsid w:val="00637D56"/>
    <w:pPr>
      <w:numPr>
        <w:numId w:val="1"/>
      </w:numPr>
    </w:pPr>
  </w:style>
  <w:style w:type="paragraph" w:customStyle="1" w:styleId="dizantikaTableList">
    <w:name w:val="dizantika&gt; TableList"/>
    <w:basedOn w:val="afd"/>
    <w:rsid w:val="00EB3E5B"/>
    <w:pPr>
      <w:numPr>
        <w:numId w:val="4"/>
      </w:numPr>
      <w:spacing w:after="20"/>
      <w:ind w:left="0" w:firstLine="0"/>
    </w:pPr>
    <w:rPr>
      <w:rFonts w:ascii="Calibri" w:hAnsi="Calibri"/>
      <w:color w:val="333333"/>
      <w:sz w:val="22"/>
    </w:rPr>
  </w:style>
  <w:style w:type="numbering" w:styleId="111111">
    <w:name w:val="Outline List 2"/>
    <w:basedOn w:val="a4"/>
    <w:semiHidden/>
    <w:rsid w:val="00B8296E"/>
    <w:pPr>
      <w:numPr>
        <w:numId w:val="3"/>
      </w:numPr>
    </w:pPr>
  </w:style>
  <w:style w:type="paragraph" w:styleId="aff5">
    <w:name w:val="Normal (Web)"/>
    <w:basedOn w:val="a1"/>
    <w:semiHidden/>
    <w:rsid w:val="00877EEB"/>
    <w:pPr>
      <w:spacing w:before="100" w:beforeAutospacing="1" w:after="100" w:afterAutospacing="1"/>
    </w:pPr>
  </w:style>
  <w:style w:type="paragraph" w:customStyle="1" w:styleId="dizantikaSalutation">
    <w:name w:val="dizantika&gt; Salutation"/>
    <w:basedOn w:val="a1"/>
    <w:next w:val="dizantikaBodyText"/>
    <w:rsid w:val="004C0201"/>
    <w:pPr>
      <w:spacing w:before="400" w:after="240"/>
      <w:jc w:val="center"/>
    </w:pPr>
    <w:rPr>
      <w:rFonts w:ascii="Calibri" w:hAnsi="Calibri" w:cs="Arial"/>
      <w:b/>
      <w:color w:val="006C8A"/>
      <w:spacing w:val="4"/>
      <w:sz w:val="29"/>
    </w:rPr>
  </w:style>
  <w:style w:type="paragraph" w:customStyle="1" w:styleId="dizantikaEpigraph">
    <w:name w:val="dizantika&gt; Epigraph"/>
    <w:basedOn w:val="a1"/>
    <w:next w:val="dizantikaBodyText"/>
    <w:rsid w:val="001959B6"/>
    <w:pPr>
      <w:pBdr>
        <w:top w:val="single" w:sz="2" w:space="10" w:color="FFFFFF"/>
        <w:left w:val="single" w:sz="2" w:space="8" w:color="FFFFFF"/>
        <w:bottom w:val="single" w:sz="8" w:space="10" w:color="FFFFFF"/>
        <w:right w:val="single" w:sz="2" w:space="8" w:color="FFFFFF"/>
      </w:pBdr>
      <w:shd w:val="clear" w:color="auto" w:fill="FFFFFF"/>
      <w:spacing w:before="180" w:after="180"/>
      <w:ind w:left="5800" w:right="160"/>
      <w:jc w:val="both"/>
    </w:pPr>
    <w:rPr>
      <w:rFonts w:ascii="Calibri" w:hAnsi="Calibri"/>
      <w:i/>
      <w:color w:val="A1253E"/>
      <w:sz w:val="22"/>
    </w:rPr>
  </w:style>
  <w:style w:type="paragraph" w:customStyle="1" w:styleId="dizantikaCompactText">
    <w:name w:val="dizantika&gt; CompactText"/>
    <w:basedOn w:val="a1"/>
    <w:next w:val="dizantikaBodyText"/>
    <w:rsid w:val="00205084"/>
    <w:pPr>
      <w:spacing w:before="80" w:after="80"/>
      <w:jc w:val="both"/>
    </w:pPr>
    <w:rPr>
      <w:rFonts w:ascii="Calibri" w:hAnsi="Calibri"/>
      <w:color w:val="333333"/>
      <w:sz w:val="15"/>
    </w:rPr>
  </w:style>
  <w:style w:type="table" w:customStyle="1" w:styleId="dizantikaCompactTable">
    <w:name w:val="dizantika&gt; Compact Table"/>
    <w:basedOn w:val="a5"/>
    <w:rsid w:val="00CD7870"/>
    <w:pPr>
      <w:spacing w:before="20" w:after="20"/>
      <w:jc w:val="center"/>
    </w:pPr>
    <w:rPr>
      <w:rFonts w:ascii="Calibri" w:hAnsi="Calibri"/>
      <w:color w:val="333333"/>
      <w:sz w:val="16"/>
    </w:rPr>
    <w:tblPr>
      <w:tblInd w:w="0" w:type="dxa"/>
      <w:tblBorders>
        <w:top w:val="single" w:sz="2" w:space="0" w:color="BEBEBE"/>
        <w:left w:val="single" w:sz="2" w:space="0" w:color="BEBEBE"/>
        <w:bottom w:val="single" w:sz="2" w:space="0" w:color="BEBEBE"/>
        <w:right w:val="single" w:sz="2" w:space="0" w:color="BEBEBE"/>
        <w:insideH w:val="single" w:sz="2" w:space="0" w:color="BEBEBE"/>
        <w:insideV w:val="single" w:sz="2" w:space="0" w:color="BEBEB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20" w:type="dxa"/>
        <w:left w:w="20" w:type="dxa"/>
        <w:bottom w:w="20" w:type="dxa"/>
        <w:right w:w="20" w:type="dxa"/>
      </w:tcMar>
    </w:tcPr>
    <w:tblStylePr w:type="firstRow">
      <w:rPr>
        <w:rFonts w:cs="Arial"/>
        <w:b/>
        <w:color w:val="FFFFFF"/>
        <w:sz w:val="18"/>
      </w:rPr>
      <w:tblPr/>
      <w:tcPr>
        <w:tcBorders>
          <w:top w:val="single" w:sz="2" w:space="0" w:color="006C8A"/>
          <w:left w:val="single" w:sz="2" w:space="0" w:color="006C8A"/>
          <w:bottom w:val="single" w:sz="2" w:space="0" w:color="006C8A"/>
          <w:right w:val="single" w:sz="2" w:space="0" w:color="006C8A"/>
          <w:insideH w:val="single" w:sz="2" w:space="0" w:color="A1253E"/>
          <w:insideV w:val="single" w:sz="2" w:space="0" w:color="006C8A"/>
        </w:tcBorders>
        <w:shd w:val="clear" w:color="auto" w:fill="006C8A"/>
      </w:tcPr>
    </w:tblStylePr>
    <w:tblStylePr w:type="lastRow">
      <w:rPr>
        <w:b/>
        <w:color w:val="006C8A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9F2F3"/>
      </w:tcPr>
    </w:tblStylePr>
    <w:tblStylePr w:type="firstCol">
      <w:rPr>
        <w:b/>
        <w:color w:val="006C8A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  <w:shd w:val="clear" w:color="auto" w:fill="F6FAFB"/>
      </w:tcPr>
    </w:tblStylePr>
    <w:tblStylePr w:type="lastCol">
      <w:rPr>
        <w:b/>
        <w:color w:val="006C8A"/>
      </w:rPr>
      <w:tblPr/>
      <w:tcPr>
        <w:tc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cBorders>
      </w:tcPr>
    </w:tblStylePr>
  </w:style>
  <w:style w:type="paragraph" w:customStyle="1" w:styleId="dizantikaThemeLetter">
    <w:name w:val="dizantika&gt; Theme Letter"/>
    <w:basedOn w:val="a1"/>
    <w:next w:val="dizantikaBodyText"/>
    <w:rsid w:val="004D7F5F"/>
    <w:pPr>
      <w:pBdr>
        <w:top w:val="single" w:sz="2" w:space="3" w:color="FFFFFF"/>
        <w:left w:val="single" w:sz="2" w:space="3" w:color="FFFFFF"/>
        <w:bottom w:val="single" w:sz="2" w:space="3" w:color="FFFFFF"/>
        <w:right w:val="single" w:sz="2" w:space="3" w:color="FFFFFF"/>
      </w:pBdr>
      <w:shd w:val="clear" w:color="auto" w:fill="F1F1F1"/>
      <w:spacing w:before="120" w:after="120"/>
      <w:ind w:left="60" w:right="5400"/>
    </w:pPr>
    <w:rPr>
      <w:rFonts w:ascii="Calibri" w:hAnsi="Calibri" w:cs="Tahoma"/>
      <w:color w:val="006C8A"/>
      <w:sz w:val="22"/>
    </w:rPr>
  </w:style>
  <w:style w:type="character" w:customStyle="1" w:styleId="32">
    <w:name w:val="Заголовок 3 Знак"/>
    <w:basedOn w:val="a2"/>
    <w:link w:val="31"/>
    <w:rsid w:val="00B35764"/>
    <w:rPr>
      <w:b/>
      <w:bCs/>
      <w:color w:val="020202"/>
      <w:kern w:val="24"/>
      <w:sz w:val="26"/>
      <w:szCs w:val="28"/>
      <w:u w:color="FEA706"/>
      <w:lang w:val="ru-RU" w:eastAsia="ru-RU" w:bidi="ar-SA"/>
    </w:rPr>
  </w:style>
  <w:style w:type="character" w:styleId="HTML0">
    <w:name w:val="HTML Sample"/>
    <w:basedOn w:val="a2"/>
    <w:semiHidden/>
    <w:rsid w:val="003064A6"/>
    <w:rPr>
      <w:rFonts w:ascii="Courier New" w:hAnsi="Courier New" w:cs="Courier New"/>
    </w:rPr>
  </w:style>
  <w:style w:type="paragraph" w:customStyle="1" w:styleId="dizantikaInsert">
    <w:name w:val="dizantika&gt; Insert"/>
    <w:basedOn w:val="a1"/>
    <w:next w:val="a1"/>
    <w:rsid w:val="00035B2A"/>
    <w:pPr>
      <w:keepNext/>
      <w:keepLines/>
      <w:framePr w:w="3402" w:hSpace="284" w:vSpace="170" w:wrap="around" w:vAnchor="text" w:hAnchor="margin" w:xAlign="right" w:y="1"/>
      <w:widowControl w:val="0"/>
      <w:pBdr>
        <w:top w:val="single" w:sz="2" w:space="6" w:color="006C8A"/>
        <w:left w:val="single" w:sz="2" w:space="5" w:color="006C8A"/>
        <w:bottom w:val="single" w:sz="2" w:space="6" w:color="006C8A"/>
        <w:right w:val="single" w:sz="2" w:space="5" w:color="006C8A"/>
      </w:pBdr>
      <w:shd w:val="clear" w:color="auto" w:fill="FFFFFF"/>
      <w:spacing w:before="120" w:after="120"/>
      <w:jc w:val="both"/>
    </w:pPr>
    <w:rPr>
      <w:rFonts w:ascii="Calibri" w:hAnsi="Calibri"/>
      <w:color w:val="006C8A"/>
      <w:sz w:val="20"/>
    </w:rPr>
  </w:style>
  <w:style w:type="character" w:customStyle="1" w:styleId="aff1">
    <w:name w:val="Основной текст Знак"/>
    <w:basedOn w:val="a2"/>
    <w:link w:val="aff0"/>
    <w:rsid w:val="00F53F29"/>
    <w:rPr>
      <w:sz w:val="24"/>
      <w:szCs w:val="24"/>
    </w:rPr>
  </w:style>
  <w:style w:type="paragraph" w:customStyle="1" w:styleId="dizantikaInsertHeading">
    <w:name w:val="dizantika&gt; Insert Heading"/>
    <w:basedOn w:val="dizantikaInsert"/>
    <w:next w:val="dizantikaInsert"/>
    <w:rsid w:val="005D03CA"/>
    <w:pPr>
      <w:framePr w:wrap="around"/>
      <w:shd w:val="clear" w:color="auto" w:fill="A1253E"/>
    </w:pPr>
    <w:rPr>
      <w:rFonts w:ascii="Arial" w:hAnsi="Arial" w:cs="Arial"/>
      <w:b/>
      <w:color w:val="FFFFFF"/>
      <w:spacing w:val="-2"/>
      <w:sz w:val="21"/>
      <w:lang w:val="en-US"/>
    </w:rPr>
  </w:style>
  <w:style w:type="paragraph" w:styleId="z-">
    <w:name w:val="HTML Bottom of Form"/>
    <w:basedOn w:val="a1"/>
    <w:next w:val="a1"/>
    <w:hidden/>
    <w:rsid w:val="0087202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1"/>
    <w:next w:val="a1"/>
    <w:hidden/>
    <w:rsid w:val="0087202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dizantikaHeading1">
    <w:name w:val="dizantika&gt; Heading 1"/>
    <w:basedOn w:val="a1"/>
    <w:next w:val="dizantikaBodyText"/>
    <w:rsid w:val="00A94029"/>
    <w:pPr>
      <w:pBdr>
        <w:bottom w:val="single" w:sz="4" w:space="2" w:color="A1253E"/>
      </w:pBdr>
      <w:spacing w:before="440" w:after="120"/>
      <w:ind w:left="20"/>
      <w:outlineLvl w:val="0"/>
    </w:pPr>
    <w:rPr>
      <w:rFonts w:ascii="Arial" w:hAnsi="Arial" w:cs="Arial"/>
      <w:b/>
      <w:smallCaps/>
      <w:color w:val="006C8A"/>
      <w:spacing w:val="4"/>
      <w:sz w:val="35"/>
    </w:rPr>
  </w:style>
  <w:style w:type="paragraph" w:customStyle="1" w:styleId="dizantikaHeading2">
    <w:name w:val="dizantika&gt; Heading 2"/>
    <w:basedOn w:val="a1"/>
    <w:next w:val="dizantikaBodyText"/>
    <w:rsid w:val="00944DAF"/>
    <w:pPr>
      <w:spacing w:before="360" w:after="120"/>
      <w:outlineLvl w:val="1"/>
    </w:pPr>
    <w:rPr>
      <w:rFonts w:ascii="Arial" w:hAnsi="Arial" w:cs="Arial"/>
      <w:b/>
      <w:color w:val="006C8A"/>
      <w:spacing w:val="4"/>
      <w:sz w:val="29"/>
    </w:rPr>
  </w:style>
  <w:style w:type="paragraph" w:customStyle="1" w:styleId="dizantikaHeading3">
    <w:name w:val="dizantika&gt; Heading 3"/>
    <w:basedOn w:val="a1"/>
    <w:next w:val="dizantikaBodyText"/>
    <w:rsid w:val="001458C6"/>
    <w:pPr>
      <w:spacing w:before="320" w:after="120"/>
      <w:outlineLvl w:val="2"/>
    </w:pPr>
    <w:rPr>
      <w:rFonts w:ascii="Arial" w:hAnsi="Arial" w:cs="Arial"/>
      <w:color w:val="006C8A"/>
      <w:spacing w:val="8"/>
      <w:sz w:val="27"/>
    </w:rPr>
  </w:style>
  <w:style w:type="paragraph" w:customStyle="1" w:styleId="dizantikaHeading4">
    <w:name w:val="dizantika&gt; Heading 4"/>
    <w:basedOn w:val="a1"/>
    <w:next w:val="dizantikaBodyText"/>
    <w:rsid w:val="001458C6"/>
    <w:pPr>
      <w:spacing w:before="320" w:after="80"/>
      <w:outlineLvl w:val="3"/>
    </w:pPr>
    <w:rPr>
      <w:rFonts w:ascii="Arial" w:hAnsi="Arial" w:cs="Arial"/>
      <w:b/>
      <w:color w:val="333333"/>
      <w:spacing w:val="6"/>
      <w:sz w:val="23"/>
    </w:rPr>
  </w:style>
  <w:style w:type="paragraph" w:customStyle="1" w:styleId="dizantikaHeading5">
    <w:name w:val="dizantika&gt; Heading 5"/>
    <w:basedOn w:val="a1"/>
    <w:next w:val="dizantikaBodyText"/>
    <w:rsid w:val="001458C6"/>
    <w:pPr>
      <w:spacing w:before="320" w:after="80"/>
      <w:outlineLvl w:val="4"/>
    </w:pPr>
    <w:rPr>
      <w:rFonts w:ascii="Arial" w:hAnsi="Arial" w:cs="Arial"/>
      <w:b/>
      <w:color w:val="333333"/>
      <w:spacing w:val="4"/>
      <w:sz w:val="21"/>
    </w:rPr>
  </w:style>
  <w:style w:type="numbering" w:styleId="1ai">
    <w:name w:val="Outline List 1"/>
    <w:basedOn w:val="a4"/>
    <w:semiHidden/>
    <w:rsid w:val="00F367B8"/>
    <w:pPr>
      <w:numPr>
        <w:numId w:val="17"/>
      </w:numPr>
    </w:pPr>
  </w:style>
  <w:style w:type="paragraph" w:styleId="HTML1">
    <w:name w:val="HTML Address"/>
    <w:basedOn w:val="a1"/>
    <w:semiHidden/>
    <w:rsid w:val="00F367B8"/>
    <w:rPr>
      <w:i/>
      <w:iCs/>
    </w:rPr>
  </w:style>
  <w:style w:type="paragraph" w:styleId="aff6">
    <w:name w:val="envelope address"/>
    <w:basedOn w:val="a1"/>
    <w:semiHidden/>
    <w:rsid w:val="00F367B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2">
    <w:name w:val="HTML Acronym"/>
    <w:basedOn w:val="a2"/>
    <w:semiHidden/>
    <w:rsid w:val="00F367B8"/>
  </w:style>
  <w:style w:type="table" w:styleId="-1">
    <w:name w:val="Table Web 1"/>
    <w:basedOn w:val="a3"/>
    <w:semiHidden/>
    <w:rsid w:val="00F367B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semiHidden/>
    <w:rsid w:val="00F367B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semiHidden/>
    <w:rsid w:val="00F367B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7">
    <w:name w:val="Emphasis"/>
    <w:basedOn w:val="a2"/>
    <w:qFormat/>
    <w:rsid w:val="00F367B8"/>
    <w:rPr>
      <w:i/>
      <w:iCs/>
    </w:rPr>
  </w:style>
  <w:style w:type="paragraph" w:styleId="aff8">
    <w:name w:val="Date"/>
    <w:basedOn w:val="a1"/>
    <w:next w:val="a1"/>
    <w:semiHidden/>
    <w:rsid w:val="00F367B8"/>
  </w:style>
  <w:style w:type="paragraph" w:styleId="aff9">
    <w:name w:val="Note Heading"/>
    <w:basedOn w:val="a1"/>
    <w:next w:val="a1"/>
    <w:semiHidden/>
    <w:rsid w:val="00F367B8"/>
  </w:style>
  <w:style w:type="table" w:styleId="affa">
    <w:name w:val="Table Elegant"/>
    <w:basedOn w:val="a3"/>
    <w:semiHidden/>
    <w:rsid w:val="00F367B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3"/>
    <w:semiHidden/>
    <w:rsid w:val="00F367B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3"/>
    <w:semiHidden/>
    <w:rsid w:val="00F367B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Keyboard"/>
    <w:basedOn w:val="a2"/>
    <w:semiHidden/>
    <w:rsid w:val="00F367B8"/>
    <w:rPr>
      <w:rFonts w:ascii="Courier New" w:hAnsi="Courier New" w:cs="Courier New"/>
      <w:sz w:val="20"/>
      <w:szCs w:val="20"/>
    </w:rPr>
  </w:style>
  <w:style w:type="table" w:styleId="13">
    <w:name w:val="Table Classic 1"/>
    <w:basedOn w:val="a3"/>
    <w:semiHidden/>
    <w:rsid w:val="00F367B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3"/>
    <w:semiHidden/>
    <w:rsid w:val="00F367B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3"/>
    <w:semiHidden/>
    <w:rsid w:val="00F367B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3"/>
    <w:semiHidden/>
    <w:rsid w:val="00F367B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Code"/>
    <w:basedOn w:val="a2"/>
    <w:semiHidden/>
    <w:rsid w:val="00F367B8"/>
    <w:rPr>
      <w:rFonts w:ascii="Courier New" w:hAnsi="Courier New" w:cs="Courier New"/>
      <w:sz w:val="20"/>
      <w:szCs w:val="20"/>
    </w:rPr>
  </w:style>
  <w:style w:type="paragraph" w:styleId="affb">
    <w:name w:val="Body Text First Indent"/>
    <w:basedOn w:val="aff0"/>
    <w:semiHidden/>
    <w:rsid w:val="00F367B8"/>
    <w:pPr>
      <w:ind w:firstLine="210"/>
    </w:pPr>
  </w:style>
  <w:style w:type="paragraph" w:styleId="affc">
    <w:name w:val="Body Text Indent"/>
    <w:basedOn w:val="a1"/>
    <w:semiHidden/>
    <w:rsid w:val="00F367B8"/>
    <w:pPr>
      <w:spacing w:after="120"/>
      <w:ind w:left="283"/>
    </w:pPr>
  </w:style>
  <w:style w:type="paragraph" w:styleId="26">
    <w:name w:val="Body Text First Indent 2"/>
    <w:basedOn w:val="affc"/>
    <w:semiHidden/>
    <w:rsid w:val="00F367B8"/>
    <w:pPr>
      <w:ind w:firstLine="210"/>
    </w:pPr>
  </w:style>
  <w:style w:type="paragraph" w:styleId="30">
    <w:name w:val="List Bullet 3"/>
    <w:basedOn w:val="a1"/>
    <w:semiHidden/>
    <w:rsid w:val="00F367B8"/>
    <w:pPr>
      <w:numPr>
        <w:numId w:val="9"/>
      </w:numPr>
    </w:pPr>
  </w:style>
  <w:style w:type="paragraph" w:styleId="40">
    <w:name w:val="List Bullet 4"/>
    <w:basedOn w:val="a1"/>
    <w:semiHidden/>
    <w:rsid w:val="00F367B8"/>
    <w:pPr>
      <w:numPr>
        <w:numId w:val="10"/>
      </w:numPr>
    </w:pPr>
  </w:style>
  <w:style w:type="paragraph" w:styleId="50">
    <w:name w:val="List Bullet 5"/>
    <w:basedOn w:val="a1"/>
    <w:semiHidden/>
    <w:rsid w:val="00F367B8"/>
    <w:pPr>
      <w:numPr>
        <w:numId w:val="11"/>
      </w:numPr>
    </w:pPr>
  </w:style>
  <w:style w:type="paragraph" w:styleId="2">
    <w:name w:val="List Number 2"/>
    <w:basedOn w:val="a1"/>
    <w:semiHidden/>
    <w:rsid w:val="00F367B8"/>
    <w:pPr>
      <w:numPr>
        <w:numId w:val="12"/>
      </w:numPr>
    </w:pPr>
  </w:style>
  <w:style w:type="paragraph" w:styleId="3">
    <w:name w:val="List Number 3"/>
    <w:basedOn w:val="a1"/>
    <w:semiHidden/>
    <w:rsid w:val="00F367B8"/>
    <w:pPr>
      <w:numPr>
        <w:numId w:val="13"/>
      </w:numPr>
    </w:pPr>
  </w:style>
  <w:style w:type="paragraph" w:styleId="4">
    <w:name w:val="List Number 4"/>
    <w:basedOn w:val="a1"/>
    <w:semiHidden/>
    <w:rsid w:val="00F367B8"/>
    <w:pPr>
      <w:numPr>
        <w:numId w:val="14"/>
      </w:numPr>
    </w:pPr>
  </w:style>
  <w:style w:type="paragraph" w:styleId="5">
    <w:name w:val="List Number 5"/>
    <w:basedOn w:val="a1"/>
    <w:semiHidden/>
    <w:rsid w:val="00F367B8"/>
    <w:pPr>
      <w:numPr>
        <w:numId w:val="15"/>
      </w:numPr>
    </w:pPr>
  </w:style>
  <w:style w:type="paragraph" w:styleId="27">
    <w:name w:val="envelope return"/>
    <w:basedOn w:val="a1"/>
    <w:semiHidden/>
    <w:rsid w:val="00F367B8"/>
    <w:rPr>
      <w:rFonts w:ascii="Arial" w:hAnsi="Arial" w:cs="Arial"/>
      <w:sz w:val="20"/>
      <w:szCs w:val="20"/>
    </w:rPr>
  </w:style>
  <w:style w:type="table" w:styleId="14">
    <w:name w:val="Table 3D effects 1"/>
    <w:basedOn w:val="a3"/>
    <w:semiHidden/>
    <w:rsid w:val="00F367B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3"/>
    <w:semiHidden/>
    <w:rsid w:val="00F367B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3"/>
    <w:semiHidden/>
    <w:rsid w:val="00F367B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d">
    <w:name w:val="Normal Indent"/>
    <w:basedOn w:val="a1"/>
    <w:semiHidden/>
    <w:rsid w:val="00F367B8"/>
    <w:pPr>
      <w:ind w:left="708"/>
    </w:pPr>
  </w:style>
  <w:style w:type="character" w:styleId="HTML5">
    <w:name w:val="HTML Definition"/>
    <w:basedOn w:val="a2"/>
    <w:semiHidden/>
    <w:rsid w:val="00F367B8"/>
    <w:rPr>
      <w:i/>
      <w:iCs/>
    </w:rPr>
  </w:style>
  <w:style w:type="paragraph" w:styleId="29">
    <w:name w:val="Body Text 2"/>
    <w:basedOn w:val="a1"/>
    <w:semiHidden/>
    <w:rsid w:val="00F367B8"/>
    <w:pPr>
      <w:spacing w:after="120" w:line="480" w:lineRule="auto"/>
    </w:pPr>
  </w:style>
  <w:style w:type="paragraph" w:styleId="37">
    <w:name w:val="Body Text 3"/>
    <w:basedOn w:val="a1"/>
    <w:semiHidden/>
    <w:rsid w:val="00F367B8"/>
    <w:pPr>
      <w:spacing w:after="120"/>
    </w:pPr>
    <w:rPr>
      <w:sz w:val="16"/>
      <w:szCs w:val="16"/>
    </w:rPr>
  </w:style>
  <w:style w:type="paragraph" w:styleId="2a">
    <w:name w:val="Body Text Indent 2"/>
    <w:basedOn w:val="a1"/>
    <w:semiHidden/>
    <w:rsid w:val="00F367B8"/>
    <w:pPr>
      <w:spacing w:after="120" w:line="480" w:lineRule="auto"/>
      <w:ind w:left="283"/>
    </w:pPr>
  </w:style>
  <w:style w:type="paragraph" w:styleId="38">
    <w:name w:val="Body Text Indent 3"/>
    <w:basedOn w:val="a1"/>
    <w:semiHidden/>
    <w:rsid w:val="00F367B8"/>
    <w:pPr>
      <w:spacing w:after="120"/>
      <w:ind w:left="283"/>
    </w:pPr>
    <w:rPr>
      <w:sz w:val="16"/>
      <w:szCs w:val="16"/>
    </w:rPr>
  </w:style>
  <w:style w:type="character" w:styleId="HTML6">
    <w:name w:val="HTML Variable"/>
    <w:basedOn w:val="a2"/>
    <w:semiHidden/>
    <w:rsid w:val="00F367B8"/>
    <w:rPr>
      <w:i/>
      <w:iCs/>
    </w:rPr>
  </w:style>
  <w:style w:type="character" w:styleId="HTML7">
    <w:name w:val="HTML Typewriter"/>
    <w:basedOn w:val="a2"/>
    <w:semiHidden/>
    <w:rsid w:val="00F367B8"/>
    <w:rPr>
      <w:rFonts w:ascii="Courier New" w:hAnsi="Courier New" w:cs="Courier New"/>
      <w:sz w:val="20"/>
      <w:szCs w:val="20"/>
    </w:rPr>
  </w:style>
  <w:style w:type="paragraph" w:styleId="affe">
    <w:name w:val="List Continue"/>
    <w:basedOn w:val="a1"/>
    <w:semiHidden/>
    <w:rsid w:val="00F367B8"/>
    <w:pPr>
      <w:spacing w:after="120"/>
      <w:ind w:left="283"/>
    </w:pPr>
  </w:style>
  <w:style w:type="paragraph" w:styleId="2b">
    <w:name w:val="List Continue 2"/>
    <w:basedOn w:val="a1"/>
    <w:semiHidden/>
    <w:rsid w:val="00F367B8"/>
    <w:pPr>
      <w:spacing w:after="120"/>
      <w:ind w:left="566"/>
    </w:pPr>
  </w:style>
  <w:style w:type="paragraph" w:styleId="39">
    <w:name w:val="List Continue 3"/>
    <w:basedOn w:val="a1"/>
    <w:semiHidden/>
    <w:rsid w:val="00F367B8"/>
    <w:pPr>
      <w:spacing w:after="120"/>
      <w:ind w:left="849"/>
    </w:pPr>
  </w:style>
  <w:style w:type="paragraph" w:styleId="45">
    <w:name w:val="List Continue 4"/>
    <w:basedOn w:val="a1"/>
    <w:semiHidden/>
    <w:rsid w:val="00F367B8"/>
    <w:pPr>
      <w:spacing w:after="120"/>
      <w:ind w:left="1132"/>
    </w:pPr>
  </w:style>
  <w:style w:type="paragraph" w:styleId="54">
    <w:name w:val="List Continue 5"/>
    <w:basedOn w:val="a1"/>
    <w:semiHidden/>
    <w:rsid w:val="00F367B8"/>
    <w:pPr>
      <w:spacing w:after="120"/>
      <w:ind w:left="1415"/>
    </w:pPr>
  </w:style>
  <w:style w:type="table" w:styleId="15">
    <w:name w:val="Table Simple 1"/>
    <w:basedOn w:val="a3"/>
    <w:semiHidden/>
    <w:rsid w:val="00F367B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3"/>
    <w:semiHidden/>
    <w:rsid w:val="00F367B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3"/>
    <w:semiHidden/>
    <w:rsid w:val="00F367B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">
    <w:name w:val="Closing"/>
    <w:basedOn w:val="a1"/>
    <w:semiHidden/>
    <w:rsid w:val="00F367B8"/>
    <w:pPr>
      <w:ind w:left="4252"/>
    </w:pPr>
  </w:style>
  <w:style w:type="table" w:styleId="16">
    <w:name w:val="Table Grid 1"/>
    <w:basedOn w:val="a3"/>
    <w:semiHidden/>
    <w:rsid w:val="00F367B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3"/>
    <w:semiHidden/>
    <w:rsid w:val="00F367B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3"/>
    <w:semiHidden/>
    <w:rsid w:val="00F367B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3"/>
    <w:semiHidden/>
    <w:rsid w:val="00F367B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3"/>
    <w:semiHidden/>
    <w:rsid w:val="00F367B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semiHidden/>
    <w:rsid w:val="00F367B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semiHidden/>
    <w:rsid w:val="00F367B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semiHidden/>
    <w:rsid w:val="00F367B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Contemporary"/>
    <w:basedOn w:val="a3"/>
    <w:semiHidden/>
    <w:rsid w:val="00F367B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1">
    <w:name w:val="List"/>
    <w:basedOn w:val="a1"/>
    <w:semiHidden/>
    <w:rsid w:val="00F367B8"/>
    <w:pPr>
      <w:ind w:left="283" w:hanging="283"/>
    </w:pPr>
  </w:style>
  <w:style w:type="paragraph" w:styleId="2e">
    <w:name w:val="List 2"/>
    <w:basedOn w:val="a1"/>
    <w:semiHidden/>
    <w:rsid w:val="00F367B8"/>
    <w:pPr>
      <w:ind w:left="566" w:hanging="283"/>
    </w:pPr>
  </w:style>
  <w:style w:type="paragraph" w:styleId="3c">
    <w:name w:val="List 3"/>
    <w:basedOn w:val="a1"/>
    <w:semiHidden/>
    <w:rsid w:val="00F367B8"/>
    <w:pPr>
      <w:ind w:left="849" w:hanging="283"/>
    </w:pPr>
  </w:style>
  <w:style w:type="paragraph" w:styleId="47">
    <w:name w:val="List 4"/>
    <w:basedOn w:val="a1"/>
    <w:semiHidden/>
    <w:rsid w:val="00F367B8"/>
    <w:pPr>
      <w:ind w:left="1132" w:hanging="283"/>
    </w:pPr>
  </w:style>
  <w:style w:type="paragraph" w:styleId="56">
    <w:name w:val="List 5"/>
    <w:basedOn w:val="a1"/>
    <w:semiHidden/>
    <w:rsid w:val="00F367B8"/>
    <w:pPr>
      <w:ind w:left="1415" w:hanging="283"/>
    </w:pPr>
  </w:style>
  <w:style w:type="table" w:styleId="afff2">
    <w:name w:val="Table Professional"/>
    <w:basedOn w:val="a3"/>
    <w:semiHidden/>
    <w:rsid w:val="00F367B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1"/>
    <w:semiHidden/>
    <w:rsid w:val="00F367B8"/>
    <w:rPr>
      <w:rFonts w:ascii="Courier New" w:hAnsi="Courier New" w:cs="Courier New"/>
      <w:sz w:val="20"/>
      <w:szCs w:val="20"/>
    </w:rPr>
  </w:style>
  <w:style w:type="numbering" w:styleId="a0">
    <w:name w:val="Outline List 3"/>
    <w:basedOn w:val="a4"/>
    <w:semiHidden/>
    <w:rsid w:val="00F367B8"/>
    <w:pPr>
      <w:numPr>
        <w:numId w:val="18"/>
      </w:numPr>
    </w:pPr>
  </w:style>
  <w:style w:type="table" w:styleId="17">
    <w:name w:val="Table Columns 1"/>
    <w:basedOn w:val="a3"/>
    <w:semiHidden/>
    <w:rsid w:val="00F367B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3"/>
    <w:semiHidden/>
    <w:rsid w:val="00F367B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semiHidden/>
    <w:rsid w:val="00F367B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semiHidden/>
    <w:rsid w:val="00F367B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rsid w:val="00F367B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3">
    <w:name w:val="Strong"/>
    <w:basedOn w:val="a2"/>
    <w:qFormat/>
    <w:rsid w:val="00F367B8"/>
    <w:rPr>
      <w:b/>
      <w:bCs/>
    </w:rPr>
  </w:style>
  <w:style w:type="table" w:styleId="-10">
    <w:name w:val="Table List 1"/>
    <w:basedOn w:val="a3"/>
    <w:semiHidden/>
    <w:rsid w:val="00F367B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3"/>
    <w:semiHidden/>
    <w:rsid w:val="00F367B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semiHidden/>
    <w:rsid w:val="00F367B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semiHidden/>
    <w:rsid w:val="00F367B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semiHidden/>
    <w:rsid w:val="00F367B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3"/>
    <w:semiHidden/>
    <w:rsid w:val="00F367B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semiHidden/>
    <w:rsid w:val="00F367B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4">
    <w:name w:val="Plain Text"/>
    <w:basedOn w:val="a1"/>
    <w:semiHidden/>
    <w:rsid w:val="00F367B8"/>
    <w:rPr>
      <w:rFonts w:ascii="Courier New" w:hAnsi="Courier New" w:cs="Courier New"/>
      <w:sz w:val="20"/>
      <w:szCs w:val="20"/>
    </w:rPr>
  </w:style>
  <w:style w:type="table" w:styleId="afff5">
    <w:name w:val="Table Theme"/>
    <w:basedOn w:val="a3"/>
    <w:semiHidden/>
    <w:rsid w:val="00F36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Colorful 1"/>
    <w:basedOn w:val="a3"/>
    <w:semiHidden/>
    <w:rsid w:val="00F367B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3"/>
    <w:semiHidden/>
    <w:rsid w:val="00F367B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semiHidden/>
    <w:rsid w:val="00F367B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6">
    <w:name w:val="List Paragraph"/>
    <w:basedOn w:val="a1"/>
    <w:uiPriority w:val="34"/>
    <w:qFormat/>
    <w:rsid w:val="000D4AF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4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rdstyle\Desktop\&#1044;&#1077;&#1084;&#1086;&#1085;&#1089;&#1090;&#1088;&#1072;&#1094;&#1080;&#1086;&#1085;&#1085;&#1072;&#1103;%20&#1087;&#1072;&#1087;&#1082;&#1072;\&#1057;&#1086;&#1079;&#1076;&#1072;&#1090;&#1100;%20&#1076;&#1086;&#1082;&#1091;&#1084;&#1077;&#1085;&#109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135F62-552D-4E8F-BFE5-1AA807066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Создать документ.dot</Template>
  <TotalTime>0</TotalTime>
  <Pages>8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</vt:lpstr>
    </vt:vector>
  </TitlesOfParts>
  <Company>Company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</dc:title>
  <dc:creator>WS</dc:creator>
  <cp:lastModifiedBy>WS</cp:lastModifiedBy>
  <cp:revision>2</cp:revision>
  <cp:lastPrinted>2012-03-21T08:52:00Z</cp:lastPrinted>
  <dcterms:created xsi:type="dcterms:W3CDTF">2013-01-09T05:40:00Z</dcterms:created>
  <dcterms:modified xsi:type="dcterms:W3CDTF">2013-01-09T05:40:00Z</dcterms:modified>
</cp:coreProperties>
</file>